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07F65E" w14:textId="10BFD218" w:rsidR="00523A95" w:rsidRPr="001505E8" w:rsidRDefault="000D31A3" w:rsidP="001505E8">
      <w:pPr>
        <w:jc w:val="left"/>
        <w:rPr>
          <w:rFonts w:ascii="Century Gothic" w:hAnsi="Century Gothic"/>
          <w:b/>
          <w:sz w:val="40"/>
          <w:szCs w:val="40"/>
        </w:rPr>
      </w:pPr>
      <w:r w:rsidRPr="001505E8">
        <w:rPr>
          <w:rFonts w:ascii="Century Gothic" w:hAnsi="Century Gothic"/>
          <w:b/>
          <w:sz w:val="40"/>
          <w:szCs w:val="40"/>
        </w:rPr>
        <w:t>Initial Assessment of Competence</w:t>
      </w:r>
      <w:r w:rsidR="00523A95" w:rsidRPr="001505E8">
        <w:rPr>
          <w:rFonts w:ascii="Century Gothic" w:hAnsi="Century Gothic"/>
          <w:b/>
          <w:sz w:val="40"/>
          <w:szCs w:val="40"/>
        </w:rPr>
        <w:t xml:space="preserve"> </w:t>
      </w:r>
      <w:r w:rsidR="009A5C68" w:rsidRPr="001505E8">
        <w:rPr>
          <w:rFonts w:ascii="Century Gothic" w:hAnsi="Century Gothic"/>
          <w:b/>
          <w:sz w:val="40"/>
          <w:szCs w:val="40"/>
        </w:rPr>
        <w:t xml:space="preserve">in Obstetric Anaesthesia </w:t>
      </w:r>
      <w:r w:rsidR="00523A95" w:rsidRPr="001505E8">
        <w:rPr>
          <w:rFonts w:ascii="Century Gothic" w:hAnsi="Century Gothic"/>
          <w:b/>
          <w:sz w:val="40"/>
          <w:szCs w:val="40"/>
        </w:rPr>
        <w:t>Certificate</w:t>
      </w:r>
    </w:p>
    <w:p w14:paraId="0383466C" w14:textId="77777777" w:rsidR="00523A95" w:rsidRPr="001505E8" w:rsidRDefault="00523A95" w:rsidP="001505E8">
      <w:pPr>
        <w:jc w:val="left"/>
        <w:rPr>
          <w:rFonts w:ascii="Century Gothic" w:hAnsi="Century Gothic"/>
          <w:b/>
          <w:sz w:val="20"/>
          <w:szCs w:val="20"/>
        </w:rPr>
      </w:pPr>
    </w:p>
    <w:p w14:paraId="11321852" w14:textId="77777777" w:rsidR="00A74663" w:rsidRPr="00931B5B" w:rsidRDefault="00A74663" w:rsidP="00A74663">
      <w:pPr>
        <w:jc w:val="left"/>
        <w:rPr>
          <w:rFonts w:ascii="Century Gothic" w:hAnsi="Century Gothic"/>
          <w:sz w:val="20"/>
          <w:szCs w:val="20"/>
        </w:rPr>
      </w:pPr>
      <w:r w:rsidRPr="00931B5B">
        <w:rPr>
          <w:rFonts w:ascii="Century Gothic" w:hAnsi="Century Gothic"/>
          <w:sz w:val="20"/>
          <w:szCs w:val="20"/>
        </w:rPr>
        <w:t xml:space="preserve">This is to certify that: </w:t>
      </w:r>
      <w:sdt>
        <w:sdtPr>
          <w:rPr>
            <w:rFonts w:ascii="Century Gothic" w:hAnsi="Century Gothic"/>
            <w:sz w:val="20"/>
            <w:szCs w:val="20"/>
          </w:rPr>
          <w:id w:val="313538984"/>
          <w:placeholder>
            <w:docPart w:val="FA515EFDA87347A6A7FDB7979F4CDB78"/>
          </w:placeholder>
          <w:showingPlcHdr/>
        </w:sdtPr>
        <w:sdtContent>
          <w:r w:rsidRPr="00646FCF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name</w:t>
          </w:r>
        </w:sdtContent>
      </w:sdt>
    </w:p>
    <w:p w14:paraId="49DBBFE8" w14:textId="77777777" w:rsidR="00A74663" w:rsidRPr="00931B5B" w:rsidRDefault="00A74663" w:rsidP="00A74663">
      <w:pPr>
        <w:jc w:val="left"/>
        <w:rPr>
          <w:rFonts w:ascii="Century Gothic" w:hAnsi="Century Gothic"/>
          <w:sz w:val="20"/>
          <w:szCs w:val="20"/>
        </w:rPr>
      </w:pPr>
    </w:p>
    <w:p w14:paraId="0E5DF104" w14:textId="77777777" w:rsidR="00A74663" w:rsidRPr="00C02873" w:rsidRDefault="00A74663" w:rsidP="00A74663">
      <w:pPr>
        <w:tabs>
          <w:tab w:val="left" w:pos="1642"/>
        </w:tabs>
        <w:spacing w:line="240" w:lineRule="auto"/>
        <w:jc w:val="left"/>
        <w:rPr>
          <w:rFonts w:ascii="Century Gothic" w:hAnsi="Century Gothic"/>
          <w:sz w:val="20"/>
          <w:szCs w:val="20"/>
        </w:rPr>
      </w:pPr>
      <w:r w:rsidRPr="00931B5B">
        <w:rPr>
          <w:rFonts w:ascii="Century Gothic" w:hAnsi="Century Gothic"/>
          <w:sz w:val="20"/>
          <w:szCs w:val="20"/>
        </w:rPr>
        <w:t>GMC number</w:t>
      </w:r>
      <w:r w:rsidRPr="00931B5B">
        <w:rPr>
          <w:rFonts w:ascii="Century Gothic" w:hAnsi="Century Gothic"/>
          <w:sz w:val="20"/>
          <w:szCs w:val="20"/>
        </w:rPr>
        <w:tab/>
      </w:r>
      <w:sdt>
        <w:sdtPr>
          <w:id w:val="-381492496"/>
          <w:placeholder>
            <w:docPart w:val="C3B4F4E53565402597B6CC000C447532"/>
          </w:placeholder>
          <w:showingPlcHdr/>
        </w:sdtPr>
        <w:sdtContent>
          <w:r>
            <w:t>* * * * * * *</w:t>
          </w:r>
        </w:sdtContent>
      </w:sdt>
      <w:r>
        <w:t xml:space="preserve"> </w:t>
      </w:r>
      <w:r>
        <w:tab/>
      </w:r>
      <w:r>
        <w:tab/>
      </w:r>
      <w:r w:rsidRPr="00C02873">
        <w:rPr>
          <w:rFonts w:ascii="Century Gothic" w:hAnsi="Century Gothic"/>
          <w:sz w:val="20"/>
          <w:szCs w:val="20"/>
        </w:rPr>
        <w:t>College Reference Number</w:t>
      </w:r>
      <w:r>
        <w:rPr>
          <w:rFonts w:ascii="Century Gothic" w:hAnsi="Century Gothic"/>
          <w:sz w:val="20"/>
          <w:szCs w:val="20"/>
        </w:rPr>
        <w:t xml:space="preserve"> </w:t>
      </w:r>
      <w:sdt>
        <w:sdtPr>
          <w:rPr>
            <w:rFonts w:ascii="Century Gothic" w:hAnsi="Century Gothic"/>
            <w:sz w:val="20"/>
            <w:szCs w:val="20"/>
          </w:rPr>
          <w:tag w:val="6 digits"/>
          <w:id w:val="-811405156"/>
          <w:placeholder>
            <w:docPart w:val="BE2E6C2F3AA148169B977FFBA0928DE7"/>
          </w:placeholder>
          <w:showingPlcHdr/>
        </w:sdtPr>
        <w:sdtContent>
          <w:bookmarkStart w:id="0" w:name="_GoBack"/>
          <w:r>
            <w:rPr>
              <w:rStyle w:val="PlaceholderText"/>
            </w:rPr>
            <w:t>* * * * * *</w:t>
          </w:r>
          <w:bookmarkEnd w:id="0"/>
        </w:sdtContent>
      </w:sdt>
    </w:p>
    <w:p w14:paraId="07476B9C" w14:textId="77777777" w:rsidR="00523A95" w:rsidRPr="001505E8" w:rsidRDefault="00523A95" w:rsidP="001505E8">
      <w:pPr>
        <w:jc w:val="left"/>
        <w:rPr>
          <w:rFonts w:ascii="Century Gothic" w:hAnsi="Century Gothic"/>
          <w:sz w:val="20"/>
          <w:szCs w:val="20"/>
        </w:rPr>
      </w:pPr>
    </w:p>
    <w:p w14:paraId="59F7E56F" w14:textId="77777777" w:rsidR="00FA57B1" w:rsidRPr="001505E8" w:rsidRDefault="00895A02" w:rsidP="001505E8">
      <w:pPr>
        <w:pStyle w:val="ListParagraph"/>
        <w:tabs>
          <w:tab w:val="left" w:pos="0"/>
        </w:tabs>
        <w:ind w:left="0"/>
        <w:jc w:val="left"/>
        <w:rPr>
          <w:rFonts w:ascii="Century Gothic" w:hAnsi="Century Gothic"/>
          <w:sz w:val="20"/>
          <w:szCs w:val="20"/>
        </w:rPr>
      </w:pPr>
      <w:r w:rsidRPr="001505E8">
        <w:rPr>
          <w:rFonts w:ascii="Century Gothic" w:hAnsi="Century Gothic"/>
          <w:sz w:val="20"/>
          <w:szCs w:val="20"/>
        </w:rPr>
        <w:t>has satisfactorily passed the workplace assessmen</w:t>
      </w:r>
      <w:r w:rsidR="000D31A3" w:rsidRPr="001505E8">
        <w:rPr>
          <w:rFonts w:ascii="Century Gothic" w:hAnsi="Century Gothic"/>
          <w:sz w:val="20"/>
          <w:szCs w:val="20"/>
        </w:rPr>
        <w:t xml:space="preserve">ts and demonstrated the following </w:t>
      </w:r>
      <w:r w:rsidRPr="001505E8">
        <w:rPr>
          <w:rFonts w:ascii="Century Gothic" w:hAnsi="Century Gothic"/>
          <w:sz w:val="20"/>
          <w:szCs w:val="20"/>
        </w:rPr>
        <w:t xml:space="preserve">clinical learning outcomes </w:t>
      </w:r>
      <w:r w:rsidR="000D31A3" w:rsidRPr="001505E8">
        <w:rPr>
          <w:rFonts w:ascii="Century Gothic" w:hAnsi="Century Gothic"/>
          <w:sz w:val="20"/>
          <w:szCs w:val="20"/>
        </w:rPr>
        <w:t>for the initial assessment of competence</w:t>
      </w:r>
      <w:r w:rsidR="009A5C68" w:rsidRPr="001505E8">
        <w:rPr>
          <w:rFonts w:ascii="Century Gothic" w:hAnsi="Century Gothic"/>
          <w:sz w:val="20"/>
          <w:szCs w:val="20"/>
        </w:rPr>
        <w:t xml:space="preserve"> in obstetric anaesthesia</w:t>
      </w:r>
      <w:r w:rsidR="0039293E" w:rsidRPr="001505E8">
        <w:rPr>
          <w:rFonts w:ascii="Century Gothic" w:hAnsi="Century Gothic"/>
          <w:sz w:val="20"/>
          <w:szCs w:val="20"/>
        </w:rPr>
        <w:t>:</w:t>
      </w:r>
    </w:p>
    <w:p w14:paraId="1629C225" w14:textId="77777777" w:rsidR="000D31A3" w:rsidRPr="001505E8" w:rsidRDefault="000D31A3" w:rsidP="001505E8">
      <w:pPr>
        <w:pStyle w:val="ListParagraph"/>
        <w:tabs>
          <w:tab w:val="left" w:pos="284"/>
        </w:tabs>
        <w:ind w:left="0"/>
        <w:jc w:val="left"/>
        <w:rPr>
          <w:rFonts w:ascii="Century Gothic" w:hAnsi="Century Gothic"/>
          <w:sz w:val="20"/>
          <w:szCs w:val="20"/>
        </w:rPr>
      </w:pPr>
    </w:p>
    <w:p w14:paraId="5B09D1B8" w14:textId="77777777" w:rsidR="009A5C68" w:rsidRPr="001505E8" w:rsidRDefault="00F33FD3" w:rsidP="001505E8">
      <w:pPr>
        <w:pStyle w:val="NormalWeb"/>
        <w:numPr>
          <w:ilvl w:val="0"/>
          <w:numId w:val="3"/>
        </w:numPr>
        <w:spacing w:before="0" w:beforeAutospacing="0" w:after="0" w:afterAutospacing="0"/>
        <w:ind w:left="284" w:hanging="284"/>
        <w:rPr>
          <w:rFonts w:ascii="Century Gothic" w:hAnsi="Century Gothic"/>
          <w:sz w:val="20"/>
          <w:szCs w:val="20"/>
        </w:rPr>
      </w:pPr>
      <w:r w:rsidRPr="001505E8">
        <w:rPr>
          <w:rFonts w:ascii="Century Gothic" w:hAnsi="Century Gothic"/>
          <w:sz w:val="20"/>
          <w:szCs w:val="20"/>
        </w:rPr>
        <w:t>S</w:t>
      </w:r>
      <w:r w:rsidR="009A5C68" w:rsidRPr="001505E8">
        <w:rPr>
          <w:rFonts w:ascii="Century Gothic" w:hAnsi="Century Gothic"/>
          <w:sz w:val="20"/>
          <w:szCs w:val="20"/>
        </w:rPr>
        <w:t>afe administration of epidural/CSE for pain relief in labour</w:t>
      </w:r>
    </w:p>
    <w:p w14:paraId="22BF563D" w14:textId="77777777" w:rsidR="009A5C68" w:rsidRPr="001505E8" w:rsidRDefault="00F33FD3" w:rsidP="001505E8">
      <w:pPr>
        <w:pStyle w:val="NormalWeb"/>
        <w:numPr>
          <w:ilvl w:val="0"/>
          <w:numId w:val="3"/>
        </w:numPr>
        <w:spacing w:before="0" w:beforeAutospacing="0" w:after="0" w:afterAutospacing="0"/>
        <w:ind w:left="284" w:hanging="284"/>
        <w:rPr>
          <w:rFonts w:ascii="Century Gothic" w:hAnsi="Century Gothic"/>
          <w:sz w:val="20"/>
          <w:szCs w:val="20"/>
        </w:rPr>
      </w:pPr>
      <w:r w:rsidRPr="001505E8">
        <w:rPr>
          <w:rFonts w:ascii="Century Gothic" w:hAnsi="Century Gothic"/>
          <w:sz w:val="20"/>
          <w:szCs w:val="20"/>
        </w:rPr>
        <w:t>S</w:t>
      </w:r>
      <w:r w:rsidR="009A5C68" w:rsidRPr="001505E8">
        <w:rPr>
          <w:rFonts w:ascii="Century Gothic" w:hAnsi="Century Gothic"/>
          <w:sz w:val="20"/>
          <w:szCs w:val="20"/>
        </w:rPr>
        <w:t>afe administration of epidural top-up for an emergency caesarean section</w:t>
      </w:r>
    </w:p>
    <w:p w14:paraId="215C2632" w14:textId="77777777" w:rsidR="009A5C68" w:rsidRPr="001505E8" w:rsidRDefault="00F33FD3" w:rsidP="001505E8">
      <w:pPr>
        <w:pStyle w:val="NormalWeb"/>
        <w:numPr>
          <w:ilvl w:val="0"/>
          <w:numId w:val="3"/>
        </w:numPr>
        <w:spacing w:before="0" w:beforeAutospacing="0" w:after="0" w:afterAutospacing="0"/>
        <w:ind w:left="284" w:hanging="284"/>
        <w:rPr>
          <w:rFonts w:ascii="Century Gothic" w:hAnsi="Century Gothic"/>
          <w:sz w:val="20"/>
          <w:szCs w:val="20"/>
        </w:rPr>
      </w:pPr>
      <w:r w:rsidRPr="001505E8">
        <w:rPr>
          <w:rFonts w:ascii="Century Gothic" w:hAnsi="Century Gothic"/>
          <w:sz w:val="20"/>
          <w:szCs w:val="20"/>
        </w:rPr>
        <w:t>S</w:t>
      </w:r>
      <w:r w:rsidR="009A5C68" w:rsidRPr="001505E8">
        <w:rPr>
          <w:rFonts w:ascii="Century Gothic" w:hAnsi="Century Gothic"/>
          <w:sz w:val="20"/>
          <w:szCs w:val="20"/>
        </w:rPr>
        <w:t>afe administration of spinal/CSE for elective or emergency caesarean section</w:t>
      </w:r>
    </w:p>
    <w:p w14:paraId="6732234E" w14:textId="77777777" w:rsidR="009A5C68" w:rsidRPr="001505E8" w:rsidRDefault="00F33FD3" w:rsidP="001505E8">
      <w:pPr>
        <w:pStyle w:val="NormalWeb"/>
        <w:numPr>
          <w:ilvl w:val="0"/>
          <w:numId w:val="3"/>
        </w:numPr>
        <w:spacing w:before="0" w:beforeAutospacing="0" w:after="0" w:afterAutospacing="0"/>
        <w:ind w:left="284" w:hanging="284"/>
        <w:rPr>
          <w:rFonts w:ascii="Century Gothic" w:hAnsi="Century Gothic"/>
          <w:sz w:val="20"/>
          <w:szCs w:val="20"/>
        </w:rPr>
      </w:pPr>
      <w:r w:rsidRPr="001505E8">
        <w:rPr>
          <w:rFonts w:ascii="Century Gothic" w:hAnsi="Century Gothic"/>
          <w:sz w:val="20"/>
          <w:szCs w:val="20"/>
        </w:rPr>
        <w:t>S</w:t>
      </w:r>
      <w:r w:rsidR="009A5C68" w:rsidRPr="001505E8">
        <w:rPr>
          <w:rFonts w:ascii="Century Gothic" w:hAnsi="Century Gothic"/>
          <w:sz w:val="20"/>
          <w:szCs w:val="20"/>
        </w:rPr>
        <w:t>afe administration of general anaesthesia for elective or emergency caesarean section</w:t>
      </w:r>
    </w:p>
    <w:p w14:paraId="09814AB2" w14:textId="77777777" w:rsidR="00BB23FC" w:rsidRPr="001505E8" w:rsidRDefault="00BB23FC" w:rsidP="001505E8">
      <w:pPr>
        <w:pStyle w:val="NormalWeb"/>
        <w:spacing w:before="0" w:beforeAutospacing="0" w:after="0" w:afterAutospacing="0"/>
        <w:rPr>
          <w:rFonts w:ascii="Century Gothic" w:hAnsi="Century Gothic"/>
          <w:sz w:val="20"/>
          <w:szCs w:val="20"/>
        </w:rPr>
      </w:pPr>
    </w:p>
    <w:p w14:paraId="401B3C98" w14:textId="77777777" w:rsidR="00BB23FC" w:rsidRPr="001505E8" w:rsidRDefault="00BB23FC" w:rsidP="001505E8">
      <w:pPr>
        <w:pStyle w:val="NormalWeb"/>
        <w:spacing w:before="0" w:beforeAutospacing="0" w:after="0" w:afterAutospacing="0"/>
        <w:rPr>
          <w:rFonts w:ascii="Century Gothic" w:hAnsi="Century Gothic"/>
          <w:sz w:val="20"/>
          <w:szCs w:val="20"/>
        </w:rPr>
      </w:pPr>
      <w:r w:rsidRPr="001505E8">
        <w:rPr>
          <w:rFonts w:ascii="Century Gothic" w:hAnsi="Century Gothic"/>
          <w:sz w:val="20"/>
          <w:szCs w:val="20"/>
        </w:rPr>
        <w:t>and is now suitable for on call duties in obstetrics.</w:t>
      </w:r>
    </w:p>
    <w:p w14:paraId="6FF07A51" w14:textId="77777777" w:rsidR="000D31A3" w:rsidRPr="001505E8" w:rsidRDefault="000D31A3" w:rsidP="001505E8">
      <w:pPr>
        <w:pStyle w:val="ListParagraph"/>
        <w:tabs>
          <w:tab w:val="left" w:pos="284"/>
        </w:tabs>
        <w:ind w:left="0"/>
        <w:jc w:val="left"/>
        <w:rPr>
          <w:rFonts w:ascii="Century Gothic" w:hAnsi="Century Gothic"/>
          <w:sz w:val="20"/>
          <w:szCs w:val="20"/>
        </w:rPr>
      </w:pPr>
    </w:p>
    <w:p w14:paraId="1218E452" w14:textId="77777777" w:rsidR="00A74663" w:rsidRPr="00931B5B" w:rsidRDefault="00A74663" w:rsidP="00A74663">
      <w:pPr>
        <w:pStyle w:val="ListParagraph"/>
        <w:tabs>
          <w:tab w:val="left" w:pos="284"/>
        </w:tabs>
        <w:ind w:left="0"/>
        <w:jc w:val="left"/>
        <w:rPr>
          <w:rFonts w:ascii="Century Gothic" w:hAnsi="Century Gothic"/>
          <w:sz w:val="20"/>
          <w:szCs w:val="20"/>
        </w:rPr>
      </w:pPr>
      <w:r w:rsidRPr="00931B5B">
        <w:rPr>
          <w:rFonts w:ascii="Century Gothic" w:hAnsi="Century Gothic"/>
          <w:sz w:val="20"/>
          <w:szCs w:val="20"/>
        </w:rPr>
        <w:t xml:space="preserve">On </w:t>
      </w:r>
      <w:sdt>
        <w:sdtPr>
          <w:rPr>
            <w:rFonts w:ascii="Century Gothic" w:hAnsi="Century Gothic"/>
            <w:sz w:val="20"/>
            <w:szCs w:val="20"/>
          </w:rPr>
          <w:id w:val="1152333099"/>
          <w:placeholder>
            <w:docPart w:val="682098FA0AAD48ECABF0493D6E9AFA9C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Content>
          <w:r w:rsidRPr="00646FCF">
            <w:rPr>
              <w:rStyle w:val="PlaceholderText"/>
            </w:rPr>
            <w:t>Click or tap to enter a date</w:t>
          </w:r>
        </w:sdtContent>
      </w:sdt>
    </w:p>
    <w:p w14:paraId="21FE7760" w14:textId="77777777" w:rsidR="000D31A3" w:rsidRPr="001505E8" w:rsidRDefault="000D31A3" w:rsidP="001505E8">
      <w:pPr>
        <w:pStyle w:val="ListParagraph"/>
        <w:tabs>
          <w:tab w:val="left" w:pos="284"/>
        </w:tabs>
        <w:ind w:left="0"/>
        <w:jc w:val="left"/>
        <w:rPr>
          <w:rFonts w:ascii="Century Gothic" w:hAnsi="Century Gothic"/>
          <w:sz w:val="20"/>
          <w:szCs w:val="20"/>
        </w:rPr>
      </w:pPr>
    </w:p>
    <w:p w14:paraId="3A3668BB" w14:textId="77777777" w:rsidR="00FA57B1" w:rsidRPr="001505E8" w:rsidRDefault="005321D2" w:rsidP="001505E8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  <w:r w:rsidRPr="001505E8">
        <w:rPr>
          <w:rFonts w:ascii="Century Gothic" w:hAnsi="Century Gothic"/>
          <w:b/>
          <w:sz w:val="20"/>
          <w:szCs w:val="20"/>
        </w:rPr>
        <w:t>Final signoff must be done by two Consultant Anaesthetists</w:t>
      </w:r>
    </w:p>
    <w:p w14:paraId="545C9304" w14:textId="77777777" w:rsidR="00FA57B1" w:rsidRPr="001505E8" w:rsidRDefault="00FA57B1" w:rsidP="001505E8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</w:p>
    <w:p w14:paraId="7E80EC6C" w14:textId="77777777" w:rsidR="00895A02" w:rsidRPr="001505E8" w:rsidRDefault="00895A02" w:rsidP="001505E8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</w:p>
    <w:p w14:paraId="147DBC3A" w14:textId="77777777" w:rsidR="00A74663" w:rsidRDefault="00A74663" w:rsidP="00A74663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  <w:proofErr w:type="gramStart"/>
      <w:r w:rsidRPr="00931B5B">
        <w:rPr>
          <w:rFonts w:ascii="Century Gothic" w:hAnsi="Century Gothic"/>
          <w:sz w:val="20"/>
          <w:szCs w:val="20"/>
        </w:rPr>
        <w:t>Sign</w:t>
      </w:r>
      <w:r>
        <w:rPr>
          <w:rFonts w:ascii="Century Gothic" w:hAnsi="Century Gothic"/>
          <w:sz w:val="20"/>
          <w:szCs w:val="20"/>
        </w:rPr>
        <w:t>ed:_</w:t>
      </w:r>
      <w:proofErr w:type="gramEnd"/>
      <w:r>
        <w:rPr>
          <w:rFonts w:ascii="Century Gothic" w:hAnsi="Century Gothic"/>
          <w:sz w:val="20"/>
          <w:szCs w:val="20"/>
        </w:rPr>
        <w:t>___________________________</w:t>
      </w:r>
    </w:p>
    <w:p w14:paraId="36AAAE00" w14:textId="77777777" w:rsidR="00A74663" w:rsidRPr="00931B5B" w:rsidRDefault="00A74663" w:rsidP="00A74663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  <w:r w:rsidRPr="00931B5B">
        <w:rPr>
          <w:rFonts w:ascii="Century Gothic" w:hAnsi="Century Gothic"/>
          <w:sz w:val="20"/>
          <w:szCs w:val="20"/>
        </w:rPr>
        <w:t>Name (Print):</w:t>
      </w:r>
      <w:r>
        <w:rPr>
          <w:rFonts w:ascii="Century Gothic" w:hAnsi="Century Gothic"/>
          <w:sz w:val="20"/>
          <w:szCs w:val="20"/>
        </w:rPr>
        <w:t xml:space="preserve"> </w:t>
      </w:r>
      <w:sdt>
        <w:sdtPr>
          <w:rPr>
            <w:rFonts w:ascii="Century Gothic" w:hAnsi="Century Gothic"/>
            <w:sz w:val="20"/>
            <w:szCs w:val="20"/>
          </w:rPr>
          <w:id w:val="-1074738493"/>
          <w:placeholder>
            <w:docPart w:val="8F7BDC32DCFB442D97ED0D4F437B848D"/>
          </w:placeholder>
          <w:showingPlcHdr/>
        </w:sdtPr>
        <w:sdtContent>
          <w:r w:rsidRPr="00646FCF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name</w:t>
          </w:r>
        </w:sdtContent>
      </w:sdt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  <w:t xml:space="preserve">Date: </w:t>
      </w:r>
      <w:sdt>
        <w:sdtPr>
          <w:rPr>
            <w:rFonts w:ascii="Century Gothic" w:hAnsi="Century Gothic"/>
            <w:sz w:val="20"/>
            <w:szCs w:val="20"/>
          </w:rPr>
          <w:id w:val="-1509832001"/>
          <w:placeholder>
            <w:docPart w:val="4186ABE1C8CA4620B0A191135A2C9D9C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Content>
          <w:r w:rsidRPr="00646FCF">
            <w:rPr>
              <w:rStyle w:val="PlaceholderText"/>
            </w:rPr>
            <w:t>Click or tap to enter a date</w:t>
          </w:r>
        </w:sdtContent>
      </w:sdt>
    </w:p>
    <w:p w14:paraId="4CE200EE" w14:textId="77777777" w:rsidR="00A74663" w:rsidRPr="00931B5B" w:rsidRDefault="00A74663" w:rsidP="00A74663">
      <w:pPr>
        <w:pStyle w:val="ListParagraph"/>
        <w:ind w:left="0"/>
        <w:jc w:val="left"/>
        <w:rPr>
          <w:rFonts w:ascii="Century Gothic" w:hAnsi="Century Gothic"/>
          <w:i/>
          <w:sz w:val="20"/>
          <w:szCs w:val="20"/>
        </w:rPr>
      </w:pPr>
    </w:p>
    <w:p w14:paraId="154A7684" w14:textId="77777777" w:rsidR="00A74663" w:rsidRPr="00931B5B" w:rsidRDefault="00A74663" w:rsidP="00A74663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  <w:proofErr w:type="gramStart"/>
      <w:r w:rsidRPr="00931B5B">
        <w:rPr>
          <w:rFonts w:ascii="Century Gothic" w:hAnsi="Century Gothic"/>
          <w:sz w:val="20"/>
          <w:szCs w:val="20"/>
        </w:rPr>
        <w:t>Sig</w:t>
      </w:r>
      <w:r>
        <w:rPr>
          <w:rFonts w:ascii="Century Gothic" w:hAnsi="Century Gothic"/>
          <w:sz w:val="20"/>
          <w:szCs w:val="20"/>
        </w:rPr>
        <w:t>ned:_</w:t>
      </w:r>
      <w:proofErr w:type="gramEnd"/>
      <w:r>
        <w:rPr>
          <w:rFonts w:ascii="Century Gothic" w:hAnsi="Century Gothic"/>
          <w:sz w:val="20"/>
          <w:szCs w:val="20"/>
        </w:rPr>
        <w:t>___________________________</w:t>
      </w:r>
    </w:p>
    <w:p w14:paraId="64B16770" w14:textId="77777777" w:rsidR="00A74663" w:rsidRPr="00931B5B" w:rsidRDefault="00A74663" w:rsidP="00A74663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  <w:r w:rsidRPr="00931B5B">
        <w:rPr>
          <w:rFonts w:ascii="Century Gothic" w:hAnsi="Century Gothic"/>
          <w:sz w:val="20"/>
          <w:szCs w:val="20"/>
        </w:rPr>
        <w:t>Name (Print):</w:t>
      </w:r>
      <w:r>
        <w:rPr>
          <w:rFonts w:ascii="Century Gothic" w:hAnsi="Century Gothic"/>
          <w:sz w:val="20"/>
          <w:szCs w:val="20"/>
        </w:rPr>
        <w:t xml:space="preserve"> </w:t>
      </w:r>
      <w:sdt>
        <w:sdtPr>
          <w:rPr>
            <w:rFonts w:ascii="Century Gothic" w:hAnsi="Century Gothic"/>
            <w:sz w:val="20"/>
            <w:szCs w:val="20"/>
          </w:rPr>
          <w:id w:val="1479337584"/>
          <w:placeholder>
            <w:docPart w:val="22EAAF8C37F547CA80FF04C0C3488E54"/>
          </w:placeholder>
          <w:showingPlcHdr/>
        </w:sdtPr>
        <w:sdtContent>
          <w:r w:rsidRPr="00646FCF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name</w:t>
          </w:r>
        </w:sdtContent>
      </w:sdt>
      <w:r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  <w:t xml:space="preserve">Date: </w:t>
      </w:r>
      <w:sdt>
        <w:sdtPr>
          <w:rPr>
            <w:rFonts w:ascii="Century Gothic" w:hAnsi="Century Gothic"/>
            <w:sz w:val="20"/>
            <w:szCs w:val="20"/>
          </w:rPr>
          <w:id w:val="-933518884"/>
          <w:placeholder>
            <w:docPart w:val="E4F5A7EFDCDB48A8AAA9B0CE3FDDFD80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Content>
          <w:r w:rsidRPr="00646FCF">
            <w:rPr>
              <w:rStyle w:val="PlaceholderText"/>
            </w:rPr>
            <w:t>Click or tap to enter a date</w:t>
          </w:r>
        </w:sdtContent>
      </w:sdt>
    </w:p>
    <w:p w14:paraId="759A5FCB" w14:textId="77777777" w:rsidR="000F6964" w:rsidRPr="001505E8" w:rsidRDefault="000F6964" w:rsidP="001505E8">
      <w:pPr>
        <w:pStyle w:val="ListParagraph"/>
        <w:ind w:left="0"/>
        <w:jc w:val="left"/>
        <w:rPr>
          <w:rFonts w:ascii="Century Gothic" w:hAnsi="Century Gothic"/>
          <w:i/>
          <w:sz w:val="20"/>
          <w:szCs w:val="20"/>
        </w:rPr>
      </w:pPr>
    </w:p>
    <w:p w14:paraId="3E59EEF3" w14:textId="77777777" w:rsidR="000F6964" w:rsidRPr="001505E8" w:rsidRDefault="000F6964" w:rsidP="001505E8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1B30B207" w14:textId="77777777" w:rsidR="000F6964" w:rsidRPr="001505E8" w:rsidRDefault="00266611" w:rsidP="001505E8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  <w:r w:rsidRPr="001505E8">
        <w:rPr>
          <w:rFonts w:ascii="Century Gothic" w:hAnsi="Century Gothic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98C452A" wp14:editId="3546186D">
                <wp:simplePos x="0" y="0"/>
                <wp:positionH relativeFrom="column">
                  <wp:posOffset>3175</wp:posOffset>
                </wp:positionH>
                <wp:positionV relativeFrom="paragraph">
                  <wp:posOffset>10795</wp:posOffset>
                </wp:positionV>
                <wp:extent cx="1368425" cy="1226185"/>
                <wp:effectExtent l="0" t="0" r="28575" b="1841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8425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9865802" w14:textId="77777777" w:rsidR="0039293E" w:rsidRDefault="0039293E" w:rsidP="001505E8"/>
                          <w:p w14:paraId="21EB08C3" w14:textId="77777777" w:rsidR="0039293E" w:rsidRPr="001505E8" w:rsidRDefault="0039293E" w:rsidP="000F6964">
                            <w:pPr>
                              <w:jc w:val="center"/>
                              <w:rPr>
                                <w:rFonts w:ascii="Century Gothic" w:hAnsi="Century Gothic"/>
                                <w:color w:val="808080"/>
                                <w:sz w:val="24"/>
                                <w:szCs w:val="24"/>
                              </w:rPr>
                            </w:pPr>
                            <w:r w:rsidRPr="001505E8">
                              <w:rPr>
                                <w:rFonts w:ascii="Century Gothic" w:hAnsi="Century Gothic"/>
                                <w:color w:val="808080"/>
                                <w:sz w:val="24"/>
                                <w:szCs w:val="24"/>
                              </w:rPr>
                              <w:t xml:space="preserve">Hospital or </w:t>
                            </w:r>
                          </w:p>
                          <w:p w14:paraId="50BBF7FB" w14:textId="77777777" w:rsidR="0039293E" w:rsidRPr="001505E8" w:rsidRDefault="0039293E" w:rsidP="000F6964">
                            <w:pPr>
                              <w:jc w:val="center"/>
                              <w:rPr>
                                <w:rFonts w:ascii="Century Gothic" w:hAnsi="Century Gothic"/>
                                <w:color w:val="808080"/>
                                <w:sz w:val="24"/>
                                <w:szCs w:val="24"/>
                              </w:rPr>
                            </w:pPr>
                            <w:r w:rsidRPr="001505E8">
                              <w:rPr>
                                <w:rFonts w:ascii="Century Gothic" w:hAnsi="Century Gothic"/>
                                <w:color w:val="808080"/>
                                <w:sz w:val="24"/>
                                <w:szCs w:val="24"/>
                              </w:rPr>
                              <w:t>department</w:t>
                            </w:r>
                          </w:p>
                          <w:p w14:paraId="56253B8A" w14:textId="77777777" w:rsidR="0039293E" w:rsidRPr="001505E8" w:rsidRDefault="0039293E" w:rsidP="000F6964">
                            <w:pPr>
                              <w:jc w:val="center"/>
                              <w:rPr>
                                <w:rFonts w:ascii="Century Gothic" w:hAnsi="Century Gothic"/>
                                <w:color w:val="808080"/>
                                <w:sz w:val="24"/>
                                <w:szCs w:val="24"/>
                              </w:rPr>
                            </w:pPr>
                            <w:r w:rsidRPr="001505E8">
                              <w:rPr>
                                <w:rFonts w:ascii="Century Gothic" w:hAnsi="Century Gothic"/>
                                <w:color w:val="808080"/>
                                <w:sz w:val="24"/>
                                <w:szCs w:val="24"/>
                              </w:rPr>
                              <w:t>date stamp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8C45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25pt;margin-top:.85pt;width:107.75pt;height:96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" filled="f">
                <v:textbox>
                  <w:txbxContent>
                    <w:p w14:paraId="29865802" w14:textId="77777777" w:rsidR="0039293E" w:rsidRDefault="0039293E" w:rsidP="001505E8"/>
                    <w:p w14:paraId="21EB08C3" w14:textId="77777777" w:rsidR="0039293E" w:rsidRPr="001505E8" w:rsidRDefault="0039293E" w:rsidP="000F6964">
                      <w:pPr>
                        <w:jc w:val="center"/>
                        <w:rPr>
                          <w:rFonts w:ascii="Century Gothic" w:hAnsi="Century Gothic"/>
                          <w:color w:val="808080"/>
                          <w:sz w:val="24"/>
                          <w:szCs w:val="24"/>
                        </w:rPr>
                      </w:pPr>
                      <w:r w:rsidRPr="001505E8">
                        <w:rPr>
                          <w:rFonts w:ascii="Century Gothic" w:hAnsi="Century Gothic"/>
                          <w:color w:val="808080"/>
                          <w:sz w:val="24"/>
                          <w:szCs w:val="24"/>
                        </w:rPr>
                        <w:t xml:space="preserve">Hospital or </w:t>
                      </w:r>
                    </w:p>
                    <w:p w14:paraId="50BBF7FB" w14:textId="77777777" w:rsidR="0039293E" w:rsidRPr="001505E8" w:rsidRDefault="0039293E" w:rsidP="000F6964">
                      <w:pPr>
                        <w:jc w:val="center"/>
                        <w:rPr>
                          <w:rFonts w:ascii="Century Gothic" w:hAnsi="Century Gothic"/>
                          <w:color w:val="808080"/>
                          <w:sz w:val="24"/>
                          <w:szCs w:val="24"/>
                        </w:rPr>
                      </w:pPr>
                      <w:r w:rsidRPr="001505E8">
                        <w:rPr>
                          <w:rFonts w:ascii="Century Gothic" w:hAnsi="Century Gothic"/>
                          <w:color w:val="808080"/>
                          <w:sz w:val="24"/>
                          <w:szCs w:val="24"/>
                        </w:rPr>
                        <w:t>department</w:t>
                      </w:r>
                    </w:p>
                    <w:p w14:paraId="56253B8A" w14:textId="77777777" w:rsidR="0039293E" w:rsidRPr="001505E8" w:rsidRDefault="0039293E" w:rsidP="000F6964">
                      <w:pPr>
                        <w:jc w:val="center"/>
                        <w:rPr>
                          <w:rFonts w:ascii="Century Gothic" w:hAnsi="Century Gothic"/>
                          <w:color w:val="808080"/>
                          <w:sz w:val="24"/>
                          <w:szCs w:val="24"/>
                        </w:rPr>
                      </w:pPr>
                      <w:r w:rsidRPr="001505E8">
                        <w:rPr>
                          <w:rFonts w:ascii="Century Gothic" w:hAnsi="Century Gothic"/>
                          <w:color w:val="808080"/>
                          <w:sz w:val="24"/>
                          <w:szCs w:val="24"/>
                        </w:rPr>
                        <w:t>date stamp</w:t>
                      </w:r>
                    </w:p>
                  </w:txbxContent>
                </v:textbox>
              </v:shape>
            </w:pict>
          </mc:Fallback>
        </mc:AlternateContent>
      </w:r>
    </w:p>
    <w:p w14:paraId="362A708A" w14:textId="77777777" w:rsidR="000F6964" w:rsidRPr="001505E8" w:rsidRDefault="000F6964" w:rsidP="001505E8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152C283D" w14:textId="77777777" w:rsidR="000F6964" w:rsidRPr="001505E8" w:rsidRDefault="000F6964" w:rsidP="001505E8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5A107849" w14:textId="77777777" w:rsidR="000F6964" w:rsidRPr="001505E8" w:rsidRDefault="000F6964" w:rsidP="001505E8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44E37757" w14:textId="77777777" w:rsidR="000F6964" w:rsidRPr="001505E8" w:rsidRDefault="000F6964" w:rsidP="001505E8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656610E1" w14:textId="77777777" w:rsidR="000F6964" w:rsidRPr="001505E8" w:rsidRDefault="000F6964" w:rsidP="001505E8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17A2847F" w14:textId="77777777" w:rsidR="000F6964" w:rsidRPr="001505E8" w:rsidRDefault="000F6964" w:rsidP="001505E8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50C1C02C" w14:textId="77777777" w:rsidR="000F6964" w:rsidRDefault="000F6964" w:rsidP="001505E8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06E7A0B7" w14:textId="77777777" w:rsidR="00E41DA4" w:rsidRPr="001505E8" w:rsidRDefault="00E41DA4" w:rsidP="001505E8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</w:p>
    <w:p w14:paraId="7F0D5049" w14:textId="77777777" w:rsidR="001A74F8" w:rsidRPr="001505E8" w:rsidRDefault="00E41DA4" w:rsidP="001505E8">
      <w:pPr>
        <w:pStyle w:val="ListParagraph"/>
        <w:ind w:left="0"/>
        <w:jc w:val="left"/>
        <w:rPr>
          <w:rFonts w:ascii="Century Gothic" w:hAnsi="Century Gothic"/>
          <w:sz w:val="16"/>
          <w:szCs w:val="16"/>
        </w:rPr>
      </w:pPr>
      <w:r w:rsidRPr="001505E8">
        <w:rPr>
          <w:rFonts w:ascii="Century Gothic" w:hAnsi="Century Gothic"/>
          <w:sz w:val="16"/>
          <w:szCs w:val="16"/>
        </w:rPr>
        <w:t xml:space="preserve">The original of this certificate should be kept by the trainee with copies held by the School of Anaesthesia and/or hospital. A copy should also be sent to the Training Department at the Royal College of Anaesthetists </w:t>
      </w:r>
    </w:p>
    <w:p w14:paraId="3CCE0F7C" w14:textId="77777777" w:rsidR="001505E8" w:rsidRDefault="001505E8" w:rsidP="001505E8">
      <w:pPr>
        <w:spacing w:line="240" w:lineRule="auto"/>
        <w:jc w:val="left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 w:type="page"/>
      </w:r>
    </w:p>
    <w:p w14:paraId="4834D167" w14:textId="77777777" w:rsidR="008645E5" w:rsidRPr="001505E8" w:rsidRDefault="008645E5" w:rsidP="001505E8">
      <w:pPr>
        <w:pStyle w:val="ListParagraph"/>
        <w:ind w:left="0"/>
        <w:jc w:val="left"/>
        <w:rPr>
          <w:rFonts w:ascii="Century Gothic" w:hAnsi="Century Gothic"/>
          <w:b/>
          <w:sz w:val="28"/>
          <w:szCs w:val="28"/>
        </w:rPr>
      </w:pPr>
      <w:r w:rsidRPr="001505E8">
        <w:rPr>
          <w:rFonts w:ascii="Century Gothic" w:hAnsi="Century Gothic"/>
          <w:b/>
          <w:sz w:val="28"/>
          <w:szCs w:val="28"/>
        </w:rPr>
        <w:lastRenderedPageBreak/>
        <w:t xml:space="preserve">Record of </w:t>
      </w:r>
      <w:r w:rsidR="005321D2" w:rsidRPr="001505E8">
        <w:rPr>
          <w:rFonts w:ascii="Century Gothic" w:hAnsi="Century Gothic"/>
          <w:b/>
          <w:sz w:val="28"/>
          <w:szCs w:val="28"/>
        </w:rPr>
        <w:t>assessments</w:t>
      </w:r>
      <w:r w:rsidRPr="001505E8">
        <w:rPr>
          <w:rFonts w:ascii="Century Gothic" w:hAnsi="Century Gothic"/>
          <w:b/>
          <w:sz w:val="28"/>
          <w:szCs w:val="28"/>
        </w:rPr>
        <w:t xml:space="preserve"> </w:t>
      </w:r>
    </w:p>
    <w:p w14:paraId="2D522F97" w14:textId="77777777" w:rsidR="001505E8" w:rsidRPr="001505E8" w:rsidRDefault="001505E8" w:rsidP="001505E8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5406"/>
        <w:gridCol w:w="2050"/>
        <w:gridCol w:w="2172"/>
      </w:tblGrid>
      <w:tr w:rsidR="008645E5" w:rsidRPr="001505E8" w14:paraId="299F656F" w14:textId="77777777" w:rsidTr="001505E8">
        <w:tc>
          <w:tcPr>
            <w:tcW w:w="5495" w:type="dxa"/>
            <w:shd w:val="clear" w:color="auto" w:fill="D9D9D9"/>
            <w:vAlign w:val="center"/>
          </w:tcPr>
          <w:p w14:paraId="44F87F29" w14:textId="77777777" w:rsidR="008645E5" w:rsidRPr="001505E8" w:rsidRDefault="005321D2" w:rsidP="001505E8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  <w:r w:rsidRPr="001505E8">
              <w:rPr>
                <w:rFonts w:ascii="Century Gothic" w:hAnsi="Century Gothic"/>
                <w:b/>
                <w:sz w:val="20"/>
                <w:szCs w:val="20"/>
              </w:rPr>
              <w:t>Assessment</w:t>
            </w:r>
          </w:p>
        </w:tc>
        <w:tc>
          <w:tcPr>
            <w:tcW w:w="2066" w:type="dxa"/>
            <w:shd w:val="clear" w:color="auto" w:fill="D9D9D9"/>
            <w:vAlign w:val="center"/>
          </w:tcPr>
          <w:p w14:paraId="0C33106E" w14:textId="77777777" w:rsidR="008645E5" w:rsidRPr="001505E8" w:rsidRDefault="008645E5" w:rsidP="001505E8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  <w:r w:rsidRPr="001505E8">
              <w:rPr>
                <w:rFonts w:ascii="Century Gothic" w:hAnsi="Century Gothic"/>
                <w:b/>
                <w:sz w:val="20"/>
                <w:szCs w:val="20"/>
              </w:rPr>
              <w:t>Completion date</w:t>
            </w:r>
          </w:p>
        </w:tc>
        <w:tc>
          <w:tcPr>
            <w:tcW w:w="2186" w:type="dxa"/>
            <w:shd w:val="clear" w:color="auto" w:fill="D9D9D9"/>
            <w:vAlign w:val="center"/>
          </w:tcPr>
          <w:p w14:paraId="1E09F8D8" w14:textId="77777777" w:rsidR="008645E5" w:rsidRPr="001505E8" w:rsidRDefault="008645E5" w:rsidP="001505E8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  <w:r w:rsidRPr="001505E8">
              <w:rPr>
                <w:rFonts w:ascii="Century Gothic" w:hAnsi="Century Gothic"/>
                <w:b/>
                <w:sz w:val="20"/>
                <w:szCs w:val="20"/>
              </w:rPr>
              <w:t>Competent</w:t>
            </w:r>
          </w:p>
          <w:p w14:paraId="7F9C48BD" w14:textId="77777777" w:rsidR="008645E5" w:rsidRPr="001505E8" w:rsidRDefault="008645E5" w:rsidP="001505E8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  <w:r w:rsidRPr="001505E8">
              <w:rPr>
                <w:rFonts w:ascii="Century Gothic" w:hAnsi="Century Gothic"/>
                <w:b/>
                <w:sz w:val="20"/>
                <w:szCs w:val="20"/>
              </w:rPr>
              <w:t>Signed/dated</w:t>
            </w:r>
          </w:p>
        </w:tc>
      </w:tr>
      <w:tr w:rsidR="008645E5" w:rsidRPr="001505E8" w14:paraId="0AFCC08A" w14:textId="77777777" w:rsidTr="001505E8">
        <w:trPr>
          <w:trHeight w:val="454"/>
        </w:trPr>
        <w:tc>
          <w:tcPr>
            <w:tcW w:w="9747" w:type="dxa"/>
            <w:gridSpan w:val="3"/>
            <w:shd w:val="clear" w:color="auto" w:fill="D9D9D9"/>
            <w:vAlign w:val="center"/>
          </w:tcPr>
          <w:p w14:paraId="63032704" w14:textId="77777777" w:rsidR="008645E5" w:rsidRPr="001505E8" w:rsidRDefault="005321D2" w:rsidP="001505E8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i/>
                <w:sz w:val="20"/>
                <w:szCs w:val="20"/>
              </w:rPr>
            </w:pPr>
            <w:r w:rsidRPr="001505E8">
              <w:rPr>
                <w:rFonts w:ascii="Century Gothic" w:hAnsi="Century Gothic"/>
                <w:b/>
                <w:i/>
                <w:sz w:val="20"/>
                <w:szCs w:val="20"/>
              </w:rPr>
              <w:t>Anaesthesia Clinical Evaluation Exercise</w:t>
            </w:r>
          </w:p>
        </w:tc>
      </w:tr>
      <w:tr w:rsidR="008645E5" w:rsidRPr="001505E8" w14:paraId="08422E90" w14:textId="77777777" w:rsidTr="001505E8">
        <w:trPr>
          <w:trHeight w:val="454"/>
        </w:trPr>
        <w:tc>
          <w:tcPr>
            <w:tcW w:w="5495" w:type="dxa"/>
            <w:vAlign w:val="center"/>
          </w:tcPr>
          <w:p w14:paraId="1D7319D2" w14:textId="77777777" w:rsidR="008645E5" w:rsidRPr="001505E8" w:rsidRDefault="009A5C68" w:rsidP="001505E8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1505E8">
              <w:rPr>
                <w:rFonts w:ascii="Century Gothic" w:hAnsi="Century Gothic"/>
                <w:sz w:val="20"/>
                <w:szCs w:val="20"/>
              </w:rPr>
              <w:t>OB_</w:t>
            </w:r>
            <w:r w:rsidR="00122BCA" w:rsidRPr="001505E8">
              <w:rPr>
                <w:rFonts w:ascii="Century Gothic" w:hAnsi="Century Gothic"/>
                <w:sz w:val="20"/>
                <w:szCs w:val="20"/>
              </w:rPr>
              <w:t>BTC</w:t>
            </w:r>
            <w:r w:rsidRPr="001505E8">
              <w:rPr>
                <w:rFonts w:ascii="Century Gothic" w:hAnsi="Century Gothic"/>
                <w:sz w:val="20"/>
                <w:szCs w:val="20"/>
              </w:rPr>
              <w:t>_A01</w:t>
            </w:r>
          </w:p>
        </w:tc>
        <w:tc>
          <w:tcPr>
            <w:tcW w:w="2066" w:type="dxa"/>
            <w:vAlign w:val="center"/>
          </w:tcPr>
          <w:p w14:paraId="63B23CCB" w14:textId="63E6ED0E" w:rsidR="008645E5" w:rsidRPr="001505E8" w:rsidRDefault="00A74663" w:rsidP="001505E8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861748911"/>
                <w:placeholder>
                  <w:docPart w:val="A1BFE38586EB436395AB42C20F646E15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186" w:type="dxa"/>
            <w:vAlign w:val="center"/>
          </w:tcPr>
          <w:p w14:paraId="47D317BB" w14:textId="77777777" w:rsidR="008645E5" w:rsidRPr="001505E8" w:rsidRDefault="008645E5" w:rsidP="001505E8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8645E5" w:rsidRPr="001505E8" w14:paraId="176892F2" w14:textId="77777777" w:rsidTr="001505E8">
        <w:trPr>
          <w:trHeight w:val="454"/>
        </w:trPr>
        <w:tc>
          <w:tcPr>
            <w:tcW w:w="5495" w:type="dxa"/>
            <w:vAlign w:val="center"/>
          </w:tcPr>
          <w:p w14:paraId="6E0104AE" w14:textId="77777777" w:rsidR="008645E5" w:rsidRPr="001505E8" w:rsidRDefault="009A5C68" w:rsidP="001505E8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1505E8">
              <w:rPr>
                <w:rFonts w:ascii="Century Gothic" w:hAnsi="Century Gothic"/>
                <w:sz w:val="20"/>
                <w:szCs w:val="20"/>
              </w:rPr>
              <w:t>OB_</w:t>
            </w:r>
            <w:r w:rsidR="00122BCA" w:rsidRPr="001505E8">
              <w:rPr>
                <w:rFonts w:ascii="Century Gothic" w:hAnsi="Century Gothic"/>
                <w:sz w:val="20"/>
                <w:szCs w:val="20"/>
              </w:rPr>
              <w:t>BTC</w:t>
            </w:r>
            <w:r w:rsidRPr="001505E8">
              <w:rPr>
                <w:rFonts w:ascii="Century Gothic" w:hAnsi="Century Gothic"/>
                <w:sz w:val="20"/>
                <w:szCs w:val="20"/>
              </w:rPr>
              <w:t>_A02</w:t>
            </w:r>
          </w:p>
        </w:tc>
        <w:tc>
          <w:tcPr>
            <w:tcW w:w="2066" w:type="dxa"/>
            <w:vAlign w:val="center"/>
          </w:tcPr>
          <w:p w14:paraId="381D7428" w14:textId="2C2F80D3" w:rsidR="008645E5" w:rsidRPr="001505E8" w:rsidRDefault="00A74663" w:rsidP="001505E8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073578895"/>
                <w:placeholder>
                  <w:docPart w:val="C51C4FE8CD4547989197116AAAC175DC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186" w:type="dxa"/>
            <w:vAlign w:val="center"/>
          </w:tcPr>
          <w:p w14:paraId="5CFE0091" w14:textId="77777777" w:rsidR="008645E5" w:rsidRPr="001505E8" w:rsidRDefault="008645E5" w:rsidP="001505E8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8645E5" w:rsidRPr="001505E8" w14:paraId="77C4FFB6" w14:textId="77777777" w:rsidTr="001505E8">
        <w:trPr>
          <w:trHeight w:val="454"/>
        </w:trPr>
        <w:tc>
          <w:tcPr>
            <w:tcW w:w="5495" w:type="dxa"/>
            <w:vAlign w:val="center"/>
          </w:tcPr>
          <w:p w14:paraId="21DA0058" w14:textId="77777777" w:rsidR="008645E5" w:rsidRPr="001505E8" w:rsidRDefault="009A5C68" w:rsidP="001505E8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1505E8">
              <w:rPr>
                <w:rFonts w:ascii="Century Gothic" w:hAnsi="Century Gothic"/>
                <w:sz w:val="20"/>
                <w:szCs w:val="20"/>
              </w:rPr>
              <w:t>OB_</w:t>
            </w:r>
            <w:r w:rsidR="00122BCA" w:rsidRPr="001505E8">
              <w:rPr>
                <w:rFonts w:ascii="Century Gothic" w:hAnsi="Century Gothic"/>
                <w:sz w:val="20"/>
                <w:szCs w:val="20"/>
              </w:rPr>
              <w:t>BTC</w:t>
            </w:r>
            <w:r w:rsidRPr="001505E8">
              <w:rPr>
                <w:rFonts w:ascii="Century Gothic" w:hAnsi="Century Gothic"/>
                <w:sz w:val="20"/>
                <w:szCs w:val="20"/>
              </w:rPr>
              <w:t>_A03</w:t>
            </w:r>
          </w:p>
        </w:tc>
        <w:tc>
          <w:tcPr>
            <w:tcW w:w="2066" w:type="dxa"/>
            <w:vAlign w:val="center"/>
          </w:tcPr>
          <w:p w14:paraId="434BECD0" w14:textId="7FDCA792" w:rsidR="008645E5" w:rsidRPr="001505E8" w:rsidRDefault="00A74663" w:rsidP="001505E8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1230737210"/>
                <w:placeholder>
                  <w:docPart w:val="F22E083A189745098B866976AF2BA907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186" w:type="dxa"/>
            <w:vAlign w:val="center"/>
          </w:tcPr>
          <w:p w14:paraId="52C8ADEB" w14:textId="77777777" w:rsidR="008645E5" w:rsidRPr="001505E8" w:rsidRDefault="008645E5" w:rsidP="001505E8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8645E5" w:rsidRPr="001505E8" w14:paraId="2D9505F8" w14:textId="77777777" w:rsidTr="001505E8">
        <w:trPr>
          <w:trHeight w:val="454"/>
        </w:trPr>
        <w:tc>
          <w:tcPr>
            <w:tcW w:w="9747" w:type="dxa"/>
            <w:gridSpan w:val="3"/>
            <w:shd w:val="clear" w:color="auto" w:fill="D9D9D9"/>
            <w:vAlign w:val="center"/>
          </w:tcPr>
          <w:p w14:paraId="5B92E62C" w14:textId="77777777" w:rsidR="008645E5" w:rsidRPr="001505E8" w:rsidRDefault="005321D2" w:rsidP="001505E8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i/>
                <w:sz w:val="20"/>
                <w:szCs w:val="20"/>
              </w:rPr>
            </w:pPr>
            <w:r w:rsidRPr="001505E8">
              <w:rPr>
                <w:rFonts w:ascii="Century Gothic" w:hAnsi="Century Gothic"/>
                <w:b/>
                <w:i/>
                <w:sz w:val="20"/>
                <w:szCs w:val="20"/>
              </w:rPr>
              <w:t>Direct Observation of Procedural Skills</w:t>
            </w:r>
          </w:p>
        </w:tc>
      </w:tr>
      <w:tr w:rsidR="008645E5" w:rsidRPr="001505E8" w14:paraId="154C0B5F" w14:textId="77777777" w:rsidTr="001505E8">
        <w:trPr>
          <w:trHeight w:val="454"/>
        </w:trPr>
        <w:tc>
          <w:tcPr>
            <w:tcW w:w="5495" w:type="dxa"/>
            <w:vAlign w:val="center"/>
          </w:tcPr>
          <w:p w14:paraId="4912C8B8" w14:textId="77777777" w:rsidR="008645E5" w:rsidRPr="001505E8" w:rsidRDefault="009A5C68" w:rsidP="001505E8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1505E8">
              <w:rPr>
                <w:rFonts w:ascii="Century Gothic" w:hAnsi="Century Gothic"/>
                <w:sz w:val="20"/>
                <w:szCs w:val="20"/>
              </w:rPr>
              <w:t>OB_</w:t>
            </w:r>
            <w:r w:rsidR="00122BCA" w:rsidRPr="001505E8">
              <w:rPr>
                <w:rFonts w:ascii="Century Gothic" w:hAnsi="Century Gothic"/>
                <w:sz w:val="20"/>
                <w:szCs w:val="20"/>
              </w:rPr>
              <w:t>BTC</w:t>
            </w:r>
            <w:r w:rsidR="005321D2" w:rsidRPr="001505E8">
              <w:rPr>
                <w:rFonts w:ascii="Century Gothic" w:hAnsi="Century Gothic"/>
                <w:sz w:val="20"/>
                <w:szCs w:val="20"/>
              </w:rPr>
              <w:t>_D01</w:t>
            </w:r>
          </w:p>
        </w:tc>
        <w:tc>
          <w:tcPr>
            <w:tcW w:w="2066" w:type="dxa"/>
            <w:vAlign w:val="center"/>
          </w:tcPr>
          <w:p w14:paraId="70AB1B93" w14:textId="7CD0F02B" w:rsidR="008645E5" w:rsidRPr="001505E8" w:rsidRDefault="00A74663" w:rsidP="001505E8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1386761597"/>
                <w:placeholder>
                  <w:docPart w:val="7146BD7ACBC147D5A97356A828B40FD3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186" w:type="dxa"/>
            <w:vAlign w:val="center"/>
          </w:tcPr>
          <w:p w14:paraId="6F4DC358" w14:textId="77777777" w:rsidR="008645E5" w:rsidRPr="001505E8" w:rsidRDefault="008645E5" w:rsidP="001505E8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8645E5" w:rsidRPr="001505E8" w14:paraId="2C444A7D" w14:textId="77777777" w:rsidTr="001505E8">
        <w:trPr>
          <w:trHeight w:val="454"/>
        </w:trPr>
        <w:tc>
          <w:tcPr>
            <w:tcW w:w="5495" w:type="dxa"/>
            <w:vAlign w:val="center"/>
          </w:tcPr>
          <w:p w14:paraId="215CED7E" w14:textId="77777777" w:rsidR="008645E5" w:rsidRPr="001505E8" w:rsidRDefault="009A5C68" w:rsidP="001505E8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1505E8">
              <w:rPr>
                <w:rFonts w:ascii="Century Gothic" w:hAnsi="Century Gothic"/>
                <w:sz w:val="20"/>
                <w:szCs w:val="20"/>
              </w:rPr>
              <w:t>OB_</w:t>
            </w:r>
            <w:r w:rsidR="00122BCA" w:rsidRPr="001505E8">
              <w:rPr>
                <w:rFonts w:ascii="Century Gothic" w:hAnsi="Century Gothic"/>
                <w:sz w:val="20"/>
                <w:szCs w:val="20"/>
              </w:rPr>
              <w:t>BTC</w:t>
            </w:r>
            <w:r w:rsidR="005321D2" w:rsidRPr="001505E8">
              <w:rPr>
                <w:rFonts w:ascii="Century Gothic" w:hAnsi="Century Gothic"/>
                <w:sz w:val="20"/>
                <w:szCs w:val="20"/>
              </w:rPr>
              <w:t>_D02</w:t>
            </w:r>
          </w:p>
        </w:tc>
        <w:tc>
          <w:tcPr>
            <w:tcW w:w="2066" w:type="dxa"/>
            <w:vAlign w:val="center"/>
          </w:tcPr>
          <w:p w14:paraId="050FB42C" w14:textId="21B7A124" w:rsidR="008645E5" w:rsidRPr="001505E8" w:rsidRDefault="00A74663" w:rsidP="001505E8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1900482394"/>
                <w:placeholder>
                  <w:docPart w:val="4640B440AB0740F683D873C6B1DF1A7D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186" w:type="dxa"/>
            <w:vAlign w:val="center"/>
          </w:tcPr>
          <w:p w14:paraId="467FB4B4" w14:textId="77777777" w:rsidR="008645E5" w:rsidRPr="001505E8" w:rsidRDefault="008645E5" w:rsidP="001505E8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8645E5" w:rsidRPr="001505E8" w14:paraId="6A9658B2" w14:textId="77777777" w:rsidTr="001505E8">
        <w:trPr>
          <w:trHeight w:val="454"/>
        </w:trPr>
        <w:tc>
          <w:tcPr>
            <w:tcW w:w="5495" w:type="dxa"/>
            <w:vAlign w:val="center"/>
          </w:tcPr>
          <w:p w14:paraId="52EA62DE" w14:textId="77777777" w:rsidR="008645E5" w:rsidRPr="001505E8" w:rsidRDefault="009A5C68" w:rsidP="001505E8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1505E8">
              <w:rPr>
                <w:rFonts w:ascii="Century Gothic" w:hAnsi="Century Gothic"/>
                <w:sz w:val="20"/>
                <w:szCs w:val="20"/>
              </w:rPr>
              <w:t>OB_</w:t>
            </w:r>
            <w:r w:rsidR="00122BCA" w:rsidRPr="001505E8">
              <w:rPr>
                <w:rFonts w:ascii="Century Gothic" w:hAnsi="Century Gothic"/>
                <w:sz w:val="20"/>
                <w:szCs w:val="20"/>
              </w:rPr>
              <w:t>BTC</w:t>
            </w:r>
            <w:r w:rsidR="005321D2" w:rsidRPr="001505E8">
              <w:rPr>
                <w:rFonts w:ascii="Century Gothic" w:hAnsi="Century Gothic"/>
                <w:sz w:val="20"/>
                <w:szCs w:val="20"/>
              </w:rPr>
              <w:t>_D03</w:t>
            </w:r>
          </w:p>
        </w:tc>
        <w:tc>
          <w:tcPr>
            <w:tcW w:w="2066" w:type="dxa"/>
            <w:vAlign w:val="center"/>
          </w:tcPr>
          <w:p w14:paraId="04DFC71A" w14:textId="7CB6292C" w:rsidR="008645E5" w:rsidRPr="001505E8" w:rsidRDefault="00A74663" w:rsidP="001505E8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631528917"/>
                <w:placeholder>
                  <w:docPart w:val="4CEF3521FBC247A7B1F247EAE75962FC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186" w:type="dxa"/>
            <w:vAlign w:val="center"/>
          </w:tcPr>
          <w:p w14:paraId="17E5EBDE" w14:textId="77777777" w:rsidR="008645E5" w:rsidRPr="001505E8" w:rsidRDefault="008645E5" w:rsidP="001505E8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5321D2" w:rsidRPr="001505E8" w14:paraId="30D844B4" w14:textId="77777777" w:rsidTr="001505E8">
        <w:trPr>
          <w:trHeight w:val="454"/>
        </w:trPr>
        <w:tc>
          <w:tcPr>
            <w:tcW w:w="9747" w:type="dxa"/>
            <w:gridSpan w:val="3"/>
            <w:shd w:val="clear" w:color="auto" w:fill="D9D9D9"/>
            <w:vAlign w:val="center"/>
          </w:tcPr>
          <w:p w14:paraId="24D59595" w14:textId="77777777" w:rsidR="005321D2" w:rsidRPr="001505E8" w:rsidRDefault="005321D2" w:rsidP="001505E8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i/>
                <w:sz w:val="20"/>
                <w:szCs w:val="20"/>
              </w:rPr>
            </w:pPr>
            <w:r w:rsidRPr="001505E8">
              <w:rPr>
                <w:rFonts w:ascii="Century Gothic" w:hAnsi="Century Gothic"/>
                <w:b/>
                <w:i/>
                <w:sz w:val="20"/>
                <w:szCs w:val="20"/>
              </w:rPr>
              <w:t>Case Based Discussion</w:t>
            </w:r>
          </w:p>
        </w:tc>
      </w:tr>
      <w:tr w:rsidR="008645E5" w:rsidRPr="001505E8" w14:paraId="179F4D9E" w14:textId="77777777" w:rsidTr="001505E8">
        <w:trPr>
          <w:trHeight w:val="454"/>
        </w:trPr>
        <w:tc>
          <w:tcPr>
            <w:tcW w:w="5495" w:type="dxa"/>
            <w:vAlign w:val="center"/>
          </w:tcPr>
          <w:p w14:paraId="73D0837B" w14:textId="77777777" w:rsidR="008645E5" w:rsidRPr="001505E8" w:rsidRDefault="009A5C68" w:rsidP="001505E8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1505E8">
              <w:rPr>
                <w:rFonts w:ascii="Century Gothic" w:hAnsi="Century Gothic"/>
                <w:sz w:val="20"/>
                <w:szCs w:val="20"/>
              </w:rPr>
              <w:t>OB_</w:t>
            </w:r>
            <w:r w:rsidR="00122BCA" w:rsidRPr="001505E8">
              <w:rPr>
                <w:rFonts w:ascii="Century Gothic" w:hAnsi="Century Gothic"/>
                <w:sz w:val="20"/>
                <w:szCs w:val="20"/>
              </w:rPr>
              <w:t>BTC</w:t>
            </w:r>
            <w:r w:rsidR="005321D2" w:rsidRPr="001505E8">
              <w:rPr>
                <w:rFonts w:ascii="Century Gothic" w:hAnsi="Century Gothic"/>
                <w:sz w:val="20"/>
                <w:szCs w:val="20"/>
              </w:rPr>
              <w:t>_C01</w:t>
            </w:r>
          </w:p>
        </w:tc>
        <w:tc>
          <w:tcPr>
            <w:tcW w:w="2066" w:type="dxa"/>
            <w:vAlign w:val="center"/>
          </w:tcPr>
          <w:p w14:paraId="2150FA93" w14:textId="379EE864" w:rsidR="008645E5" w:rsidRPr="001505E8" w:rsidRDefault="00A74663" w:rsidP="001505E8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501657384"/>
                <w:placeholder>
                  <w:docPart w:val="C9CB90F59AB54F77BD6A9649617B1331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186" w:type="dxa"/>
            <w:vAlign w:val="center"/>
          </w:tcPr>
          <w:p w14:paraId="3AA99AAA" w14:textId="77777777" w:rsidR="008645E5" w:rsidRPr="001505E8" w:rsidRDefault="008645E5" w:rsidP="001505E8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8645E5" w:rsidRPr="001505E8" w14:paraId="1B36B42B" w14:textId="77777777" w:rsidTr="001505E8">
        <w:trPr>
          <w:trHeight w:val="454"/>
        </w:trPr>
        <w:tc>
          <w:tcPr>
            <w:tcW w:w="5495" w:type="dxa"/>
            <w:vAlign w:val="center"/>
          </w:tcPr>
          <w:p w14:paraId="5571626A" w14:textId="77777777" w:rsidR="008645E5" w:rsidRPr="001505E8" w:rsidRDefault="009A5C68" w:rsidP="001505E8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1505E8">
              <w:rPr>
                <w:rFonts w:ascii="Century Gothic" w:hAnsi="Century Gothic"/>
                <w:sz w:val="20"/>
                <w:szCs w:val="20"/>
              </w:rPr>
              <w:t>OB_</w:t>
            </w:r>
            <w:r w:rsidR="00122BCA" w:rsidRPr="001505E8">
              <w:rPr>
                <w:rFonts w:ascii="Century Gothic" w:hAnsi="Century Gothic"/>
                <w:sz w:val="20"/>
                <w:szCs w:val="20"/>
              </w:rPr>
              <w:t>BT</w:t>
            </w:r>
            <w:r w:rsidR="005321D2" w:rsidRPr="001505E8">
              <w:rPr>
                <w:rFonts w:ascii="Century Gothic" w:hAnsi="Century Gothic"/>
                <w:sz w:val="20"/>
                <w:szCs w:val="20"/>
              </w:rPr>
              <w:t>C_C02</w:t>
            </w:r>
          </w:p>
        </w:tc>
        <w:tc>
          <w:tcPr>
            <w:tcW w:w="2066" w:type="dxa"/>
            <w:vAlign w:val="center"/>
          </w:tcPr>
          <w:p w14:paraId="79D9694D" w14:textId="74FB6D8C" w:rsidR="008645E5" w:rsidRPr="001505E8" w:rsidRDefault="00A74663" w:rsidP="001505E8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286591634"/>
                <w:placeholder>
                  <w:docPart w:val="A87E095C9C60407E96E742C1E3E97085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186" w:type="dxa"/>
            <w:vAlign w:val="center"/>
          </w:tcPr>
          <w:p w14:paraId="24A9A549" w14:textId="77777777" w:rsidR="008645E5" w:rsidRPr="001505E8" w:rsidRDefault="008645E5" w:rsidP="001505E8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8645E5" w:rsidRPr="001505E8" w14:paraId="1A948563" w14:textId="77777777" w:rsidTr="001505E8">
        <w:trPr>
          <w:trHeight w:val="454"/>
        </w:trPr>
        <w:tc>
          <w:tcPr>
            <w:tcW w:w="5495" w:type="dxa"/>
            <w:vAlign w:val="center"/>
          </w:tcPr>
          <w:p w14:paraId="1CAA9683" w14:textId="77777777" w:rsidR="008645E5" w:rsidRPr="001505E8" w:rsidRDefault="009A5C68" w:rsidP="001505E8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1505E8">
              <w:rPr>
                <w:rFonts w:ascii="Century Gothic" w:hAnsi="Century Gothic"/>
                <w:sz w:val="20"/>
                <w:szCs w:val="20"/>
              </w:rPr>
              <w:t>OB_</w:t>
            </w:r>
            <w:r w:rsidR="00122BCA" w:rsidRPr="001505E8">
              <w:rPr>
                <w:rFonts w:ascii="Century Gothic" w:hAnsi="Century Gothic"/>
                <w:sz w:val="20"/>
                <w:szCs w:val="20"/>
              </w:rPr>
              <w:t>BT</w:t>
            </w:r>
            <w:r w:rsidR="005321D2" w:rsidRPr="001505E8">
              <w:rPr>
                <w:rFonts w:ascii="Century Gothic" w:hAnsi="Century Gothic"/>
                <w:sz w:val="20"/>
                <w:szCs w:val="20"/>
              </w:rPr>
              <w:t>C_C03</w:t>
            </w:r>
          </w:p>
        </w:tc>
        <w:tc>
          <w:tcPr>
            <w:tcW w:w="2066" w:type="dxa"/>
            <w:vAlign w:val="center"/>
          </w:tcPr>
          <w:p w14:paraId="575CDE9A" w14:textId="00C8D006" w:rsidR="008645E5" w:rsidRPr="001505E8" w:rsidRDefault="00A74663" w:rsidP="001505E8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1342056009"/>
                <w:placeholder>
                  <w:docPart w:val="0FBA68961F414EA7AEC55B25C75B40CC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186" w:type="dxa"/>
            <w:vAlign w:val="center"/>
          </w:tcPr>
          <w:p w14:paraId="20D4B0EF" w14:textId="77777777" w:rsidR="008645E5" w:rsidRPr="001505E8" w:rsidRDefault="008645E5" w:rsidP="001505E8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8645E5" w:rsidRPr="001505E8" w14:paraId="5DB20CB1" w14:textId="77777777" w:rsidTr="001505E8">
        <w:trPr>
          <w:trHeight w:val="454"/>
        </w:trPr>
        <w:tc>
          <w:tcPr>
            <w:tcW w:w="5495" w:type="dxa"/>
            <w:vAlign w:val="center"/>
          </w:tcPr>
          <w:p w14:paraId="4ECDE228" w14:textId="77777777" w:rsidR="008645E5" w:rsidRPr="001505E8" w:rsidRDefault="009A5C68" w:rsidP="001505E8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1505E8">
              <w:rPr>
                <w:rFonts w:ascii="Century Gothic" w:hAnsi="Century Gothic"/>
                <w:sz w:val="20"/>
                <w:szCs w:val="20"/>
              </w:rPr>
              <w:t>OB_</w:t>
            </w:r>
            <w:r w:rsidR="00122BCA" w:rsidRPr="001505E8">
              <w:rPr>
                <w:rFonts w:ascii="Century Gothic" w:hAnsi="Century Gothic"/>
                <w:sz w:val="20"/>
                <w:szCs w:val="20"/>
              </w:rPr>
              <w:t>BT</w:t>
            </w:r>
            <w:r w:rsidR="005321D2" w:rsidRPr="001505E8">
              <w:rPr>
                <w:rFonts w:ascii="Century Gothic" w:hAnsi="Century Gothic"/>
                <w:sz w:val="20"/>
                <w:szCs w:val="20"/>
              </w:rPr>
              <w:t>C_C04</w:t>
            </w:r>
          </w:p>
        </w:tc>
        <w:tc>
          <w:tcPr>
            <w:tcW w:w="2066" w:type="dxa"/>
            <w:vAlign w:val="center"/>
          </w:tcPr>
          <w:p w14:paraId="4B6A0567" w14:textId="6CEA6660" w:rsidR="008645E5" w:rsidRPr="001505E8" w:rsidRDefault="00A74663" w:rsidP="001505E8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2095466579"/>
                <w:placeholder>
                  <w:docPart w:val="8699025E93B2448BBE722A400A3EB538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186" w:type="dxa"/>
            <w:vAlign w:val="center"/>
          </w:tcPr>
          <w:p w14:paraId="3D5E1756" w14:textId="77777777" w:rsidR="008645E5" w:rsidRPr="001505E8" w:rsidRDefault="008645E5" w:rsidP="001505E8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8645E5" w:rsidRPr="001505E8" w14:paraId="5C0A8AC1" w14:textId="77777777" w:rsidTr="001505E8">
        <w:trPr>
          <w:trHeight w:val="454"/>
        </w:trPr>
        <w:tc>
          <w:tcPr>
            <w:tcW w:w="5495" w:type="dxa"/>
            <w:vAlign w:val="center"/>
          </w:tcPr>
          <w:p w14:paraId="129DC2F6" w14:textId="77777777" w:rsidR="008645E5" w:rsidRPr="001505E8" w:rsidRDefault="009A5C68" w:rsidP="001505E8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1505E8">
              <w:rPr>
                <w:rFonts w:ascii="Century Gothic" w:hAnsi="Century Gothic"/>
                <w:sz w:val="20"/>
                <w:szCs w:val="20"/>
              </w:rPr>
              <w:t>OB_</w:t>
            </w:r>
            <w:r w:rsidR="00122BCA" w:rsidRPr="001505E8">
              <w:rPr>
                <w:rFonts w:ascii="Century Gothic" w:hAnsi="Century Gothic"/>
                <w:sz w:val="20"/>
                <w:szCs w:val="20"/>
              </w:rPr>
              <w:t>BT</w:t>
            </w:r>
            <w:r w:rsidR="005321D2" w:rsidRPr="001505E8">
              <w:rPr>
                <w:rFonts w:ascii="Century Gothic" w:hAnsi="Century Gothic"/>
                <w:sz w:val="20"/>
                <w:szCs w:val="20"/>
              </w:rPr>
              <w:t>C_C05</w:t>
            </w:r>
          </w:p>
        </w:tc>
        <w:tc>
          <w:tcPr>
            <w:tcW w:w="2066" w:type="dxa"/>
            <w:vAlign w:val="center"/>
          </w:tcPr>
          <w:p w14:paraId="494D16FB" w14:textId="0188251E" w:rsidR="008645E5" w:rsidRPr="001505E8" w:rsidRDefault="00A74663" w:rsidP="001505E8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683415258"/>
                <w:placeholder>
                  <w:docPart w:val="279C4DFEF26F4C6BB8F54A391B66A938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186" w:type="dxa"/>
            <w:vAlign w:val="center"/>
          </w:tcPr>
          <w:p w14:paraId="2D777D31" w14:textId="77777777" w:rsidR="008645E5" w:rsidRPr="001505E8" w:rsidRDefault="008645E5" w:rsidP="001505E8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8645E5" w:rsidRPr="001505E8" w14:paraId="1282305D" w14:textId="77777777" w:rsidTr="001505E8">
        <w:trPr>
          <w:trHeight w:val="454"/>
        </w:trPr>
        <w:tc>
          <w:tcPr>
            <w:tcW w:w="5495" w:type="dxa"/>
            <w:vAlign w:val="center"/>
          </w:tcPr>
          <w:p w14:paraId="1B79F2AB" w14:textId="77777777" w:rsidR="008645E5" w:rsidRPr="001505E8" w:rsidRDefault="009A5C68" w:rsidP="001505E8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1505E8">
              <w:rPr>
                <w:rFonts w:ascii="Century Gothic" w:hAnsi="Century Gothic"/>
                <w:sz w:val="20"/>
                <w:szCs w:val="20"/>
              </w:rPr>
              <w:t>OB_</w:t>
            </w:r>
            <w:r w:rsidR="00122BCA" w:rsidRPr="001505E8">
              <w:rPr>
                <w:rFonts w:ascii="Century Gothic" w:hAnsi="Century Gothic"/>
                <w:sz w:val="20"/>
                <w:szCs w:val="20"/>
              </w:rPr>
              <w:t>BT</w:t>
            </w:r>
            <w:r w:rsidR="005321D2" w:rsidRPr="001505E8">
              <w:rPr>
                <w:rFonts w:ascii="Century Gothic" w:hAnsi="Century Gothic"/>
                <w:sz w:val="20"/>
                <w:szCs w:val="20"/>
              </w:rPr>
              <w:t>C_C06</w:t>
            </w:r>
          </w:p>
        </w:tc>
        <w:tc>
          <w:tcPr>
            <w:tcW w:w="2066" w:type="dxa"/>
            <w:vAlign w:val="center"/>
          </w:tcPr>
          <w:p w14:paraId="305F5AD2" w14:textId="44929894" w:rsidR="008645E5" w:rsidRPr="001505E8" w:rsidRDefault="00A74663" w:rsidP="001505E8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094158773"/>
                <w:placeholder>
                  <w:docPart w:val="ECFD92C64F184F6DAD3EF73D253D7FD3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186" w:type="dxa"/>
            <w:vAlign w:val="center"/>
          </w:tcPr>
          <w:p w14:paraId="552BF5D1" w14:textId="77777777" w:rsidR="008645E5" w:rsidRPr="001505E8" w:rsidRDefault="008645E5" w:rsidP="001505E8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</w:tbl>
    <w:p w14:paraId="278626AB" w14:textId="77777777" w:rsidR="008645E5" w:rsidRPr="001505E8" w:rsidRDefault="008645E5" w:rsidP="001505E8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</w:p>
    <w:p w14:paraId="60864184" w14:textId="77777777" w:rsidR="005321D2" w:rsidRPr="001505E8" w:rsidRDefault="005321D2" w:rsidP="001505E8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  <w:r w:rsidRPr="001505E8">
        <w:rPr>
          <w:rFonts w:ascii="Century Gothic" w:hAnsi="Century Gothic"/>
          <w:sz w:val="20"/>
          <w:szCs w:val="20"/>
        </w:rPr>
        <w:t>Assessments may be performed by an appropriately trained consultant anaesthetist or non-consultant career grade doctor. Career grade doctors must be registered as a trainer with the College.</w:t>
      </w:r>
    </w:p>
    <w:sectPr w:rsidR="005321D2" w:rsidRPr="001505E8" w:rsidSect="001505E8">
      <w:headerReference w:type="default" r:id="rId8"/>
      <w:footerReference w:type="default" r:id="rId9"/>
      <w:pgSz w:w="11906" w:h="16838"/>
      <w:pgMar w:top="2722" w:right="1134" w:bottom="567" w:left="1134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E4E732" w14:textId="77777777" w:rsidR="0069367F" w:rsidRDefault="0069367F" w:rsidP="00523A95">
      <w:pPr>
        <w:spacing w:line="240" w:lineRule="auto"/>
      </w:pPr>
      <w:r>
        <w:separator/>
      </w:r>
    </w:p>
  </w:endnote>
  <w:endnote w:type="continuationSeparator" w:id="0">
    <w:p w14:paraId="54A4D6E8" w14:textId="77777777" w:rsidR="0069367F" w:rsidRDefault="0069367F" w:rsidP="00523A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85D551" w14:textId="65131E67" w:rsidR="00C17D7A" w:rsidRPr="001505E8" w:rsidRDefault="00294C9C" w:rsidP="00A74663">
    <w:pPr>
      <w:pStyle w:val="Footer"/>
      <w:jc w:val="left"/>
      <w:rPr>
        <w:rFonts w:ascii="Century Gothic" w:hAnsi="Century Gothic"/>
        <w:sz w:val="18"/>
        <w:szCs w:val="18"/>
      </w:rPr>
    </w:pPr>
    <w:r w:rsidRPr="00C17D7A">
      <w:rPr>
        <w:rFonts w:ascii="Century Gothic" w:hAnsi="Century Gothic"/>
        <w:b/>
        <w:sz w:val="18"/>
        <w:szCs w:val="18"/>
      </w:rPr>
      <w:fldChar w:fldCharType="begin"/>
    </w:r>
    <w:r w:rsidRPr="00C17D7A">
      <w:rPr>
        <w:rFonts w:ascii="Century Gothic" w:hAnsi="Century Gothic"/>
        <w:b/>
        <w:sz w:val="18"/>
        <w:szCs w:val="18"/>
      </w:rPr>
      <w:instrText xml:space="preserve"> PAGE   \* MERGEFORMAT </w:instrText>
    </w:r>
    <w:r w:rsidRPr="00C17D7A">
      <w:rPr>
        <w:rFonts w:ascii="Century Gothic" w:hAnsi="Century Gothic"/>
        <w:b/>
        <w:sz w:val="18"/>
        <w:szCs w:val="18"/>
      </w:rPr>
      <w:fldChar w:fldCharType="separate"/>
    </w:r>
    <w:r w:rsidR="008E486B">
      <w:rPr>
        <w:rFonts w:ascii="Century Gothic" w:hAnsi="Century Gothic"/>
        <w:b/>
        <w:noProof/>
        <w:sz w:val="18"/>
        <w:szCs w:val="18"/>
      </w:rPr>
      <w:t>1</w:t>
    </w:r>
    <w:r w:rsidRPr="00C17D7A">
      <w:rPr>
        <w:rFonts w:ascii="Century Gothic" w:hAnsi="Century Gothic"/>
        <w:b/>
        <w:sz w:val="18"/>
        <w:szCs w:val="18"/>
      </w:rPr>
      <w:fldChar w:fldCharType="end"/>
    </w:r>
    <w:r w:rsidR="0039293E" w:rsidRPr="00C17D7A">
      <w:rPr>
        <w:rFonts w:ascii="Century Gothic" w:hAnsi="Century Gothic"/>
        <w:b/>
        <w:sz w:val="18"/>
        <w:szCs w:val="18"/>
      </w:rPr>
      <w:t xml:space="preserve"> of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23E1F7" w14:textId="77777777" w:rsidR="0069367F" w:rsidRDefault="0069367F" w:rsidP="00523A95">
      <w:pPr>
        <w:spacing w:line="240" w:lineRule="auto"/>
      </w:pPr>
      <w:r>
        <w:separator/>
      </w:r>
    </w:p>
  </w:footnote>
  <w:footnote w:type="continuationSeparator" w:id="0">
    <w:p w14:paraId="635EC1CB" w14:textId="77777777" w:rsidR="0069367F" w:rsidRDefault="0069367F" w:rsidP="00523A9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584A9E" w14:textId="77777777" w:rsidR="001505E8" w:rsidRDefault="001505E8">
    <w:pPr>
      <w:pStyle w:val="Header"/>
    </w:pPr>
    <w:r>
      <w:rPr>
        <w:noProof/>
        <w:lang w:val="en-US"/>
      </w:rPr>
      <w:drawing>
        <wp:inline distT="0" distB="0" distL="0" distR="0" wp14:anchorId="10DD3442" wp14:editId="112A9442">
          <wp:extent cx="893445" cy="1190625"/>
          <wp:effectExtent l="0" t="0" r="0" b="3175"/>
          <wp:docPr id="2" name="Picture 1" descr="RCoA-Crest-Purple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CoA-Crest-Purple-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3445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C3AA64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B53607"/>
    <w:multiLevelType w:val="hybridMultilevel"/>
    <w:tmpl w:val="E7D09D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7E2276"/>
    <w:multiLevelType w:val="hybridMultilevel"/>
    <w:tmpl w:val="FE5CBD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952237"/>
    <w:multiLevelType w:val="hybridMultilevel"/>
    <w:tmpl w:val="C5BC30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Fy69uFzqArv8VHv/+oRQIAwiKvbC5aCPOTg0d50jxWPziHQY1w9lgEUYob5hvmdK/x5CH3gkJX2oIsW64iOonQ==" w:salt="kJ6ZkEJDttgodj1RQEigWw=="/>
  <w:defaultTabStop w:val="720"/>
  <w:characterSpacingControl w:val="doNotCompress"/>
  <w:hdrShapeDefaults>
    <o:shapedefaults v:ext="edit" spidmax="4097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A95"/>
    <w:rsid w:val="00001C08"/>
    <w:rsid w:val="000031A5"/>
    <w:rsid w:val="0000618C"/>
    <w:rsid w:val="000064F9"/>
    <w:rsid w:val="00015E56"/>
    <w:rsid w:val="00016897"/>
    <w:rsid w:val="00017507"/>
    <w:rsid w:val="0002316A"/>
    <w:rsid w:val="00023244"/>
    <w:rsid w:val="00023E64"/>
    <w:rsid w:val="000247A6"/>
    <w:rsid w:val="00027E91"/>
    <w:rsid w:val="00030925"/>
    <w:rsid w:val="00031AA4"/>
    <w:rsid w:val="00033E47"/>
    <w:rsid w:val="00034857"/>
    <w:rsid w:val="000354CF"/>
    <w:rsid w:val="00043531"/>
    <w:rsid w:val="0004443A"/>
    <w:rsid w:val="000469C1"/>
    <w:rsid w:val="00054903"/>
    <w:rsid w:val="000555E5"/>
    <w:rsid w:val="000556B6"/>
    <w:rsid w:val="000614BF"/>
    <w:rsid w:val="0006344E"/>
    <w:rsid w:val="00063EEF"/>
    <w:rsid w:val="00067981"/>
    <w:rsid w:val="00070843"/>
    <w:rsid w:val="00073EE1"/>
    <w:rsid w:val="000809A4"/>
    <w:rsid w:val="00083515"/>
    <w:rsid w:val="000844CC"/>
    <w:rsid w:val="00085163"/>
    <w:rsid w:val="00085C19"/>
    <w:rsid w:val="000869DD"/>
    <w:rsid w:val="0009439F"/>
    <w:rsid w:val="00094B20"/>
    <w:rsid w:val="000A066A"/>
    <w:rsid w:val="000A28A0"/>
    <w:rsid w:val="000A6855"/>
    <w:rsid w:val="000B0333"/>
    <w:rsid w:val="000B5AC8"/>
    <w:rsid w:val="000B627B"/>
    <w:rsid w:val="000B6335"/>
    <w:rsid w:val="000C490D"/>
    <w:rsid w:val="000C590D"/>
    <w:rsid w:val="000C6F50"/>
    <w:rsid w:val="000D1E50"/>
    <w:rsid w:val="000D3119"/>
    <w:rsid w:val="000D31A3"/>
    <w:rsid w:val="000D5312"/>
    <w:rsid w:val="000E38D0"/>
    <w:rsid w:val="000E7C28"/>
    <w:rsid w:val="000F0040"/>
    <w:rsid w:val="000F2918"/>
    <w:rsid w:val="000F2BEA"/>
    <w:rsid w:val="000F3358"/>
    <w:rsid w:val="000F3A3B"/>
    <w:rsid w:val="000F4799"/>
    <w:rsid w:val="000F6964"/>
    <w:rsid w:val="000F7AE6"/>
    <w:rsid w:val="00101B56"/>
    <w:rsid w:val="00105C34"/>
    <w:rsid w:val="00110294"/>
    <w:rsid w:val="0011102D"/>
    <w:rsid w:val="00111B79"/>
    <w:rsid w:val="00114657"/>
    <w:rsid w:val="00115336"/>
    <w:rsid w:val="00120D80"/>
    <w:rsid w:val="00121832"/>
    <w:rsid w:val="00122BCA"/>
    <w:rsid w:val="00123E26"/>
    <w:rsid w:val="0012572F"/>
    <w:rsid w:val="0012727C"/>
    <w:rsid w:val="001355A1"/>
    <w:rsid w:val="0013760D"/>
    <w:rsid w:val="00137976"/>
    <w:rsid w:val="001433B7"/>
    <w:rsid w:val="001444B0"/>
    <w:rsid w:val="001456AB"/>
    <w:rsid w:val="001505E8"/>
    <w:rsid w:val="00154850"/>
    <w:rsid w:val="00160FAF"/>
    <w:rsid w:val="001651FA"/>
    <w:rsid w:val="00166940"/>
    <w:rsid w:val="00173363"/>
    <w:rsid w:val="0017441B"/>
    <w:rsid w:val="0017584F"/>
    <w:rsid w:val="00177C0D"/>
    <w:rsid w:val="001830D4"/>
    <w:rsid w:val="0018338A"/>
    <w:rsid w:val="00183938"/>
    <w:rsid w:val="00184DB2"/>
    <w:rsid w:val="00185FA3"/>
    <w:rsid w:val="00192B84"/>
    <w:rsid w:val="00193091"/>
    <w:rsid w:val="00194AE3"/>
    <w:rsid w:val="001953BB"/>
    <w:rsid w:val="001A38DA"/>
    <w:rsid w:val="001A49D8"/>
    <w:rsid w:val="001A74F8"/>
    <w:rsid w:val="001B2CCF"/>
    <w:rsid w:val="001B471A"/>
    <w:rsid w:val="001B4AC8"/>
    <w:rsid w:val="001C08D1"/>
    <w:rsid w:val="001C6819"/>
    <w:rsid w:val="001D156B"/>
    <w:rsid w:val="001D4859"/>
    <w:rsid w:val="001E051F"/>
    <w:rsid w:val="001F11AE"/>
    <w:rsid w:val="001F30E1"/>
    <w:rsid w:val="001F7C0C"/>
    <w:rsid w:val="00200754"/>
    <w:rsid w:val="00201EFA"/>
    <w:rsid w:val="002049F6"/>
    <w:rsid w:val="00205C5D"/>
    <w:rsid w:val="002113AA"/>
    <w:rsid w:val="0022605C"/>
    <w:rsid w:val="00226FC5"/>
    <w:rsid w:val="002273B5"/>
    <w:rsid w:val="00231288"/>
    <w:rsid w:val="00232207"/>
    <w:rsid w:val="00232E63"/>
    <w:rsid w:val="0023671C"/>
    <w:rsid w:val="0024433C"/>
    <w:rsid w:val="002470FB"/>
    <w:rsid w:val="00256E5F"/>
    <w:rsid w:val="00265676"/>
    <w:rsid w:val="002656FE"/>
    <w:rsid w:val="00266611"/>
    <w:rsid w:val="002669DD"/>
    <w:rsid w:val="00267D9A"/>
    <w:rsid w:val="00271573"/>
    <w:rsid w:val="00271A73"/>
    <w:rsid w:val="00276B52"/>
    <w:rsid w:val="00284FED"/>
    <w:rsid w:val="00290AE8"/>
    <w:rsid w:val="002917BA"/>
    <w:rsid w:val="00294C9C"/>
    <w:rsid w:val="00296C65"/>
    <w:rsid w:val="002A2655"/>
    <w:rsid w:val="002A4777"/>
    <w:rsid w:val="002A5847"/>
    <w:rsid w:val="002A729A"/>
    <w:rsid w:val="002B0725"/>
    <w:rsid w:val="002B3BD3"/>
    <w:rsid w:val="002B3BD5"/>
    <w:rsid w:val="002C1443"/>
    <w:rsid w:val="002C6842"/>
    <w:rsid w:val="002D035B"/>
    <w:rsid w:val="002D084A"/>
    <w:rsid w:val="002D0A11"/>
    <w:rsid w:val="002D2632"/>
    <w:rsid w:val="002D3D12"/>
    <w:rsid w:val="002D4293"/>
    <w:rsid w:val="002D5746"/>
    <w:rsid w:val="002E3F68"/>
    <w:rsid w:val="002E5386"/>
    <w:rsid w:val="002E678D"/>
    <w:rsid w:val="002E6BCC"/>
    <w:rsid w:val="002F5CF8"/>
    <w:rsid w:val="00301E1D"/>
    <w:rsid w:val="00301E31"/>
    <w:rsid w:val="00304433"/>
    <w:rsid w:val="003047DB"/>
    <w:rsid w:val="003058C4"/>
    <w:rsid w:val="00307D49"/>
    <w:rsid w:val="0031098C"/>
    <w:rsid w:val="003115D3"/>
    <w:rsid w:val="0031403B"/>
    <w:rsid w:val="0031410B"/>
    <w:rsid w:val="00317045"/>
    <w:rsid w:val="003223F4"/>
    <w:rsid w:val="003256E2"/>
    <w:rsid w:val="00326E0C"/>
    <w:rsid w:val="00331BE9"/>
    <w:rsid w:val="00336E06"/>
    <w:rsid w:val="00336FBF"/>
    <w:rsid w:val="00340580"/>
    <w:rsid w:val="00341143"/>
    <w:rsid w:val="00342CD6"/>
    <w:rsid w:val="003500C5"/>
    <w:rsid w:val="00350AD6"/>
    <w:rsid w:val="003516EF"/>
    <w:rsid w:val="00351F75"/>
    <w:rsid w:val="00352932"/>
    <w:rsid w:val="00353287"/>
    <w:rsid w:val="00353982"/>
    <w:rsid w:val="003550E6"/>
    <w:rsid w:val="00355C3B"/>
    <w:rsid w:val="003601BE"/>
    <w:rsid w:val="00360D7A"/>
    <w:rsid w:val="0036565A"/>
    <w:rsid w:val="003657B9"/>
    <w:rsid w:val="00370E75"/>
    <w:rsid w:val="00371335"/>
    <w:rsid w:val="003724B3"/>
    <w:rsid w:val="00373C8C"/>
    <w:rsid w:val="00374C6B"/>
    <w:rsid w:val="00381A3F"/>
    <w:rsid w:val="003824EE"/>
    <w:rsid w:val="003855D1"/>
    <w:rsid w:val="00386CF3"/>
    <w:rsid w:val="0039172F"/>
    <w:rsid w:val="00391CD3"/>
    <w:rsid w:val="0039293E"/>
    <w:rsid w:val="00393C35"/>
    <w:rsid w:val="00393D3F"/>
    <w:rsid w:val="00393E3F"/>
    <w:rsid w:val="003A1516"/>
    <w:rsid w:val="003A5115"/>
    <w:rsid w:val="003A54C9"/>
    <w:rsid w:val="003A7241"/>
    <w:rsid w:val="003B024F"/>
    <w:rsid w:val="003B75D7"/>
    <w:rsid w:val="003C0BC2"/>
    <w:rsid w:val="003C1F59"/>
    <w:rsid w:val="003C2DA5"/>
    <w:rsid w:val="003C352F"/>
    <w:rsid w:val="003C47E1"/>
    <w:rsid w:val="003C4943"/>
    <w:rsid w:val="003C594B"/>
    <w:rsid w:val="003D2F05"/>
    <w:rsid w:val="003D3F89"/>
    <w:rsid w:val="003D43B4"/>
    <w:rsid w:val="003D4CEF"/>
    <w:rsid w:val="003D5EBC"/>
    <w:rsid w:val="003D7AFB"/>
    <w:rsid w:val="003F3A6A"/>
    <w:rsid w:val="003F60D0"/>
    <w:rsid w:val="003F6F2C"/>
    <w:rsid w:val="004025E4"/>
    <w:rsid w:val="00406BD1"/>
    <w:rsid w:val="00406E96"/>
    <w:rsid w:val="00413ED4"/>
    <w:rsid w:val="00414D12"/>
    <w:rsid w:val="00421E9E"/>
    <w:rsid w:val="00423F66"/>
    <w:rsid w:val="004257C0"/>
    <w:rsid w:val="004263F0"/>
    <w:rsid w:val="004269C4"/>
    <w:rsid w:val="00427970"/>
    <w:rsid w:val="00432E09"/>
    <w:rsid w:val="00437833"/>
    <w:rsid w:val="004400C8"/>
    <w:rsid w:val="00441A72"/>
    <w:rsid w:val="00443E9E"/>
    <w:rsid w:val="00444588"/>
    <w:rsid w:val="0044561A"/>
    <w:rsid w:val="00447500"/>
    <w:rsid w:val="0045357F"/>
    <w:rsid w:val="00453A45"/>
    <w:rsid w:val="00453CA6"/>
    <w:rsid w:val="004614BF"/>
    <w:rsid w:val="00464E74"/>
    <w:rsid w:val="00467091"/>
    <w:rsid w:val="00471381"/>
    <w:rsid w:val="00472927"/>
    <w:rsid w:val="0047367A"/>
    <w:rsid w:val="00473A37"/>
    <w:rsid w:val="00475A6D"/>
    <w:rsid w:val="00477EDF"/>
    <w:rsid w:val="00480D25"/>
    <w:rsid w:val="00480FE0"/>
    <w:rsid w:val="004844CF"/>
    <w:rsid w:val="004859F8"/>
    <w:rsid w:val="0048660D"/>
    <w:rsid w:val="00495077"/>
    <w:rsid w:val="004A0EA7"/>
    <w:rsid w:val="004A4A14"/>
    <w:rsid w:val="004A4E7C"/>
    <w:rsid w:val="004B36B1"/>
    <w:rsid w:val="004B375A"/>
    <w:rsid w:val="004B61BF"/>
    <w:rsid w:val="004C03EE"/>
    <w:rsid w:val="004C51BD"/>
    <w:rsid w:val="004D05A0"/>
    <w:rsid w:val="004D1B6B"/>
    <w:rsid w:val="004D3DD8"/>
    <w:rsid w:val="004D421B"/>
    <w:rsid w:val="004E249A"/>
    <w:rsid w:val="004E3286"/>
    <w:rsid w:val="004E7798"/>
    <w:rsid w:val="004F182C"/>
    <w:rsid w:val="004F4939"/>
    <w:rsid w:val="004F4C15"/>
    <w:rsid w:val="004F7052"/>
    <w:rsid w:val="004F7333"/>
    <w:rsid w:val="00501E9C"/>
    <w:rsid w:val="0050447F"/>
    <w:rsid w:val="00516F88"/>
    <w:rsid w:val="00523A95"/>
    <w:rsid w:val="005246D5"/>
    <w:rsid w:val="00524977"/>
    <w:rsid w:val="005277E2"/>
    <w:rsid w:val="00530232"/>
    <w:rsid w:val="00531852"/>
    <w:rsid w:val="005321D2"/>
    <w:rsid w:val="00536E38"/>
    <w:rsid w:val="00540D76"/>
    <w:rsid w:val="00542B03"/>
    <w:rsid w:val="00543B5A"/>
    <w:rsid w:val="00545EBF"/>
    <w:rsid w:val="005539DA"/>
    <w:rsid w:val="00553C78"/>
    <w:rsid w:val="00554BC4"/>
    <w:rsid w:val="00556A09"/>
    <w:rsid w:val="0055714F"/>
    <w:rsid w:val="00560874"/>
    <w:rsid w:val="00560C99"/>
    <w:rsid w:val="00562416"/>
    <w:rsid w:val="00563628"/>
    <w:rsid w:val="00565BD1"/>
    <w:rsid w:val="00566686"/>
    <w:rsid w:val="00570521"/>
    <w:rsid w:val="005710D3"/>
    <w:rsid w:val="00572D47"/>
    <w:rsid w:val="00573D16"/>
    <w:rsid w:val="00575240"/>
    <w:rsid w:val="00576046"/>
    <w:rsid w:val="0057627A"/>
    <w:rsid w:val="0058037E"/>
    <w:rsid w:val="00581E97"/>
    <w:rsid w:val="00586282"/>
    <w:rsid w:val="005941AB"/>
    <w:rsid w:val="005A700D"/>
    <w:rsid w:val="005B24A0"/>
    <w:rsid w:val="005B7F26"/>
    <w:rsid w:val="005C01DA"/>
    <w:rsid w:val="005C0E15"/>
    <w:rsid w:val="005C4247"/>
    <w:rsid w:val="005C492C"/>
    <w:rsid w:val="005C63BF"/>
    <w:rsid w:val="005D0AF4"/>
    <w:rsid w:val="005D1D11"/>
    <w:rsid w:val="005D2FDA"/>
    <w:rsid w:val="005D3814"/>
    <w:rsid w:val="005D485E"/>
    <w:rsid w:val="005E07C4"/>
    <w:rsid w:val="005E400F"/>
    <w:rsid w:val="005E4167"/>
    <w:rsid w:val="005E4543"/>
    <w:rsid w:val="005E5B7B"/>
    <w:rsid w:val="005F25DA"/>
    <w:rsid w:val="005F7ED5"/>
    <w:rsid w:val="00602A3C"/>
    <w:rsid w:val="0060539C"/>
    <w:rsid w:val="006061D3"/>
    <w:rsid w:val="006063C1"/>
    <w:rsid w:val="006108EE"/>
    <w:rsid w:val="006112D2"/>
    <w:rsid w:val="00612463"/>
    <w:rsid w:val="0061519A"/>
    <w:rsid w:val="0061726E"/>
    <w:rsid w:val="006174D2"/>
    <w:rsid w:val="00620604"/>
    <w:rsid w:val="006227C0"/>
    <w:rsid w:val="00623177"/>
    <w:rsid w:val="0062698D"/>
    <w:rsid w:val="0063067F"/>
    <w:rsid w:val="00630924"/>
    <w:rsid w:val="00631898"/>
    <w:rsid w:val="00633EA1"/>
    <w:rsid w:val="00641C07"/>
    <w:rsid w:val="00641F18"/>
    <w:rsid w:val="00643328"/>
    <w:rsid w:val="00643EA9"/>
    <w:rsid w:val="00655EF6"/>
    <w:rsid w:val="00660585"/>
    <w:rsid w:val="006622F3"/>
    <w:rsid w:val="006660EF"/>
    <w:rsid w:val="00666E2A"/>
    <w:rsid w:val="00667E44"/>
    <w:rsid w:val="00670859"/>
    <w:rsid w:val="00670CFD"/>
    <w:rsid w:val="00670F9B"/>
    <w:rsid w:val="00672C12"/>
    <w:rsid w:val="00672D73"/>
    <w:rsid w:val="00673BDD"/>
    <w:rsid w:val="00674362"/>
    <w:rsid w:val="006775EC"/>
    <w:rsid w:val="00677AFB"/>
    <w:rsid w:val="006804D2"/>
    <w:rsid w:val="006824BC"/>
    <w:rsid w:val="006846BF"/>
    <w:rsid w:val="00685254"/>
    <w:rsid w:val="006879CB"/>
    <w:rsid w:val="00690026"/>
    <w:rsid w:val="00691982"/>
    <w:rsid w:val="00692B11"/>
    <w:rsid w:val="0069367F"/>
    <w:rsid w:val="00695428"/>
    <w:rsid w:val="006A49DB"/>
    <w:rsid w:val="006A4F2C"/>
    <w:rsid w:val="006A66B9"/>
    <w:rsid w:val="006B16AF"/>
    <w:rsid w:val="006B4D87"/>
    <w:rsid w:val="006B71B0"/>
    <w:rsid w:val="006B778E"/>
    <w:rsid w:val="006B7B66"/>
    <w:rsid w:val="006C413C"/>
    <w:rsid w:val="006C487A"/>
    <w:rsid w:val="006C6BE4"/>
    <w:rsid w:val="006C7835"/>
    <w:rsid w:val="006D7E27"/>
    <w:rsid w:val="006E2E2A"/>
    <w:rsid w:val="006E3129"/>
    <w:rsid w:val="006E5F92"/>
    <w:rsid w:val="006E6990"/>
    <w:rsid w:val="006F06D6"/>
    <w:rsid w:val="006F20C0"/>
    <w:rsid w:val="006F2C81"/>
    <w:rsid w:val="006F3796"/>
    <w:rsid w:val="0070018F"/>
    <w:rsid w:val="00701BF2"/>
    <w:rsid w:val="00703668"/>
    <w:rsid w:val="007058A1"/>
    <w:rsid w:val="00706038"/>
    <w:rsid w:val="00711AAE"/>
    <w:rsid w:val="0071400E"/>
    <w:rsid w:val="00715104"/>
    <w:rsid w:val="00715DCB"/>
    <w:rsid w:val="007200BD"/>
    <w:rsid w:val="007206AC"/>
    <w:rsid w:val="007208C8"/>
    <w:rsid w:val="00723A67"/>
    <w:rsid w:val="00730226"/>
    <w:rsid w:val="00731E8A"/>
    <w:rsid w:val="00736006"/>
    <w:rsid w:val="00736452"/>
    <w:rsid w:val="00736C2E"/>
    <w:rsid w:val="007417BD"/>
    <w:rsid w:val="007548CB"/>
    <w:rsid w:val="0075551F"/>
    <w:rsid w:val="00755C65"/>
    <w:rsid w:val="007606F7"/>
    <w:rsid w:val="00760B7B"/>
    <w:rsid w:val="007620EA"/>
    <w:rsid w:val="007643D4"/>
    <w:rsid w:val="00767EB2"/>
    <w:rsid w:val="00771B9B"/>
    <w:rsid w:val="0078322F"/>
    <w:rsid w:val="00783EA5"/>
    <w:rsid w:val="007850F6"/>
    <w:rsid w:val="00792015"/>
    <w:rsid w:val="0079256F"/>
    <w:rsid w:val="007966B4"/>
    <w:rsid w:val="00796C54"/>
    <w:rsid w:val="007A15D0"/>
    <w:rsid w:val="007A20D3"/>
    <w:rsid w:val="007A2A5D"/>
    <w:rsid w:val="007A2E70"/>
    <w:rsid w:val="007A7A12"/>
    <w:rsid w:val="007A7D11"/>
    <w:rsid w:val="007B0B3E"/>
    <w:rsid w:val="007B2406"/>
    <w:rsid w:val="007B2F4C"/>
    <w:rsid w:val="007B4666"/>
    <w:rsid w:val="007B524E"/>
    <w:rsid w:val="007B556A"/>
    <w:rsid w:val="007C0294"/>
    <w:rsid w:val="007C68A5"/>
    <w:rsid w:val="007C70BD"/>
    <w:rsid w:val="007C7B7C"/>
    <w:rsid w:val="007D2037"/>
    <w:rsid w:val="007D76FB"/>
    <w:rsid w:val="007E14CE"/>
    <w:rsid w:val="007F1AF4"/>
    <w:rsid w:val="007F1D9D"/>
    <w:rsid w:val="007F2C2B"/>
    <w:rsid w:val="007F5E11"/>
    <w:rsid w:val="00805687"/>
    <w:rsid w:val="00805C0C"/>
    <w:rsid w:val="008158F8"/>
    <w:rsid w:val="00816861"/>
    <w:rsid w:val="00822851"/>
    <w:rsid w:val="00823852"/>
    <w:rsid w:val="00823AC4"/>
    <w:rsid w:val="008273A1"/>
    <w:rsid w:val="008277F6"/>
    <w:rsid w:val="00830D9A"/>
    <w:rsid w:val="008324D2"/>
    <w:rsid w:val="0083465C"/>
    <w:rsid w:val="00834FC7"/>
    <w:rsid w:val="00843A45"/>
    <w:rsid w:val="008454F1"/>
    <w:rsid w:val="00845884"/>
    <w:rsid w:val="008460C6"/>
    <w:rsid w:val="00856163"/>
    <w:rsid w:val="00863391"/>
    <w:rsid w:val="008645E5"/>
    <w:rsid w:val="008669BD"/>
    <w:rsid w:val="00867286"/>
    <w:rsid w:val="008737A7"/>
    <w:rsid w:val="00876063"/>
    <w:rsid w:val="00881214"/>
    <w:rsid w:val="00884572"/>
    <w:rsid w:val="008860DC"/>
    <w:rsid w:val="0088660A"/>
    <w:rsid w:val="008927C2"/>
    <w:rsid w:val="00895A02"/>
    <w:rsid w:val="00896CC9"/>
    <w:rsid w:val="008A0C36"/>
    <w:rsid w:val="008A2CB5"/>
    <w:rsid w:val="008A5600"/>
    <w:rsid w:val="008B313B"/>
    <w:rsid w:val="008B4494"/>
    <w:rsid w:val="008B4D7F"/>
    <w:rsid w:val="008B6EA7"/>
    <w:rsid w:val="008C2585"/>
    <w:rsid w:val="008C6066"/>
    <w:rsid w:val="008C68AA"/>
    <w:rsid w:val="008D07CF"/>
    <w:rsid w:val="008D2564"/>
    <w:rsid w:val="008E3223"/>
    <w:rsid w:val="008E486B"/>
    <w:rsid w:val="008E62C5"/>
    <w:rsid w:val="008F7428"/>
    <w:rsid w:val="00901C3B"/>
    <w:rsid w:val="00911308"/>
    <w:rsid w:val="00917E95"/>
    <w:rsid w:val="00930188"/>
    <w:rsid w:val="009322AC"/>
    <w:rsid w:val="009379AF"/>
    <w:rsid w:val="009435BE"/>
    <w:rsid w:val="00944A59"/>
    <w:rsid w:val="009453A3"/>
    <w:rsid w:val="00956029"/>
    <w:rsid w:val="0095756C"/>
    <w:rsid w:val="00961F6A"/>
    <w:rsid w:val="009639E7"/>
    <w:rsid w:val="00966E85"/>
    <w:rsid w:val="0097584A"/>
    <w:rsid w:val="00975B51"/>
    <w:rsid w:val="00977036"/>
    <w:rsid w:val="009879EB"/>
    <w:rsid w:val="00992FA4"/>
    <w:rsid w:val="009936B2"/>
    <w:rsid w:val="009944BB"/>
    <w:rsid w:val="00995671"/>
    <w:rsid w:val="009A13BA"/>
    <w:rsid w:val="009A5C68"/>
    <w:rsid w:val="009A6302"/>
    <w:rsid w:val="009B3C8A"/>
    <w:rsid w:val="009B3DA6"/>
    <w:rsid w:val="009B66E7"/>
    <w:rsid w:val="009C05F7"/>
    <w:rsid w:val="009C0C77"/>
    <w:rsid w:val="009C35AC"/>
    <w:rsid w:val="009C3A5F"/>
    <w:rsid w:val="009C581D"/>
    <w:rsid w:val="009C6B9C"/>
    <w:rsid w:val="009D6F66"/>
    <w:rsid w:val="009E2770"/>
    <w:rsid w:val="009E3FEA"/>
    <w:rsid w:val="009F360B"/>
    <w:rsid w:val="009F4DD6"/>
    <w:rsid w:val="009F7F90"/>
    <w:rsid w:val="00A032E6"/>
    <w:rsid w:val="00A06817"/>
    <w:rsid w:val="00A10914"/>
    <w:rsid w:val="00A1362C"/>
    <w:rsid w:val="00A14033"/>
    <w:rsid w:val="00A17817"/>
    <w:rsid w:val="00A204AA"/>
    <w:rsid w:val="00A2092A"/>
    <w:rsid w:val="00A2299D"/>
    <w:rsid w:val="00A22C13"/>
    <w:rsid w:val="00A23052"/>
    <w:rsid w:val="00A24BDF"/>
    <w:rsid w:val="00A25744"/>
    <w:rsid w:val="00A25F1A"/>
    <w:rsid w:val="00A27935"/>
    <w:rsid w:val="00A31BC8"/>
    <w:rsid w:val="00A336A2"/>
    <w:rsid w:val="00A3548B"/>
    <w:rsid w:val="00A376B8"/>
    <w:rsid w:val="00A4105A"/>
    <w:rsid w:val="00A41A99"/>
    <w:rsid w:val="00A44A1F"/>
    <w:rsid w:val="00A47321"/>
    <w:rsid w:val="00A474E8"/>
    <w:rsid w:val="00A51512"/>
    <w:rsid w:val="00A52A36"/>
    <w:rsid w:val="00A579CE"/>
    <w:rsid w:val="00A57BE8"/>
    <w:rsid w:val="00A6311D"/>
    <w:rsid w:val="00A63D07"/>
    <w:rsid w:val="00A64A8E"/>
    <w:rsid w:val="00A65E79"/>
    <w:rsid w:val="00A710BD"/>
    <w:rsid w:val="00A716DC"/>
    <w:rsid w:val="00A717C0"/>
    <w:rsid w:val="00A74663"/>
    <w:rsid w:val="00A754B1"/>
    <w:rsid w:val="00A76214"/>
    <w:rsid w:val="00A80BF9"/>
    <w:rsid w:val="00A916A0"/>
    <w:rsid w:val="00A91BCD"/>
    <w:rsid w:val="00A92587"/>
    <w:rsid w:val="00A935E6"/>
    <w:rsid w:val="00A940AA"/>
    <w:rsid w:val="00A94E97"/>
    <w:rsid w:val="00A97F8B"/>
    <w:rsid w:val="00AA1ECA"/>
    <w:rsid w:val="00AB2699"/>
    <w:rsid w:val="00AB343F"/>
    <w:rsid w:val="00AB442F"/>
    <w:rsid w:val="00AB6D67"/>
    <w:rsid w:val="00AC2900"/>
    <w:rsid w:val="00AD036F"/>
    <w:rsid w:val="00AD03AC"/>
    <w:rsid w:val="00AD0BE1"/>
    <w:rsid w:val="00AD2BF9"/>
    <w:rsid w:val="00AD37C5"/>
    <w:rsid w:val="00AD5CFE"/>
    <w:rsid w:val="00AE18AE"/>
    <w:rsid w:val="00AE336C"/>
    <w:rsid w:val="00AE62DC"/>
    <w:rsid w:val="00AE6317"/>
    <w:rsid w:val="00AF25F4"/>
    <w:rsid w:val="00AF340F"/>
    <w:rsid w:val="00AF430D"/>
    <w:rsid w:val="00AF46DF"/>
    <w:rsid w:val="00AF6AD7"/>
    <w:rsid w:val="00B005B1"/>
    <w:rsid w:val="00B02284"/>
    <w:rsid w:val="00B03FA9"/>
    <w:rsid w:val="00B11913"/>
    <w:rsid w:val="00B11A18"/>
    <w:rsid w:val="00B143A2"/>
    <w:rsid w:val="00B1526E"/>
    <w:rsid w:val="00B16242"/>
    <w:rsid w:val="00B16939"/>
    <w:rsid w:val="00B16BB0"/>
    <w:rsid w:val="00B207BD"/>
    <w:rsid w:val="00B20A4D"/>
    <w:rsid w:val="00B2261F"/>
    <w:rsid w:val="00B24DAF"/>
    <w:rsid w:val="00B3091B"/>
    <w:rsid w:val="00B333E2"/>
    <w:rsid w:val="00B3727D"/>
    <w:rsid w:val="00B432EA"/>
    <w:rsid w:val="00B47B77"/>
    <w:rsid w:val="00B55DAC"/>
    <w:rsid w:val="00B57AC0"/>
    <w:rsid w:val="00B62B8E"/>
    <w:rsid w:val="00B6613F"/>
    <w:rsid w:val="00B707E0"/>
    <w:rsid w:val="00B71C08"/>
    <w:rsid w:val="00B7283D"/>
    <w:rsid w:val="00B72ABA"/>
    <w:rsid w:val="00B72D7D"/>
    <w:rsid w:val="00B73D55"/>
    <w:rsid w:val="00B748FA"/>
    <w:rsid w:val="00B74F31"/>
    <w:rsid w:val="00B80C1C"/>
    <w:rsid w:val="00B81AC4"/>
    <w:rsid w:val="00B8505E"/>
    <w:rsid w:val="00B87396"/>
    <w:rsid w:val="00B90079"/>
    <w:rsid w:val="00B91AD1"/>
    <w:rsid w:val="00B93ED4"/>
    <w:rsid w:val="00B9577C"/>
    <w:rsid w:val="00B97B70"/>
    <w:rsid w:val="00BA073B"/>
    <w:rsid w:val="00BA1CBF"/>
    <w:rsid w:val="00BA410D"/>
    <w:rsid w:val="00BB1BF5"/>
    <w:rsid w:val="00BB23FC"/>
    <w:rsid w:val="00BB620C"/>
    <w:rsid w:val="00BC00A8"/>
    <w:rsid w:val="00BC142B"/>
    <w:rsid w:val="00BC23E6"/>
    <w:rsid w:val="00BC2E26"/>
    <w:rsid w:val="00BC5360"/>
    <w:rsid w:val="00BC7D26"/>
    <w:rsid w:val="00BD4186"/>
    <w:rsid w:val="00BD5B10"/>
    <w:rsid w:val="00BD5CF4"/>
    <w:rsid w:val="00BD6880"/>
    <w:rsid w:val="00BE5A7C"/>
    <w:rsid w:val="00BF3A83"/>
    <w:rsid w:val="00BF50F2"/>
    <w:rsid w:val="00BF5106"/>
    <w:rsid w:val="00BF6A84"/>
    <w:rsid w:val="00BF7A8F"/>
    <w:rsid w:val="00BF7F83"/>
    <w:rsid w:val="00C034C6"/>
    <w:rsid w:val="00C04902"/>
    <w:rsid w:val="00C05146"/>
    <w:rsid w:val="00C07AF0"/>
    <w:rsid w:val="00C11D6F"/>
    <w:rsid w:val="00C14441"/>
    <w:rsid w:val="00C1790D"/>
    <w:rsid w:val="00C17D7A"/>
    <w:rsid w:val="00C21F2D"/>
    <w:rsid w:val="00C26F9F"/>
    <w:rsid w:val="00C27BC2"/>
    <w:rsid w:val="00C27DCB"/>
    <w:rsid w:val="00C27EE2"/>
    <w:rsid w:val="00C33519"/>
    <w:rsid w:val="00C340FF"/>
    <w:rsid w:val="00C404B8"/>
    <w:rsid w:val="00C40998"/>
    <w:rsid w:val="00C45391"/>
    <w:rsid w:val="00C47BFB"/>
    <w:rsid w:val="00C47D38"/>
    <w:rsid w:val="00C5431B"/>
    <w:rsid w:val="00C56F6C"/>
    <w:rsid w:val="00C70B48"/>
    <w:rsid w:val="00C70F56"/>
    <w:rsid w:val="00C71B67"/>
    <w:rsid w:val="00C73D4A"/>
    <w:rsid w:val="00C74CBC"/>
    <w:rsid w:val="00C76A0F"/>
    <w:rsid w:val="00C80D29"/>
    <w:rsid w:val="00C81DAB"/>
    <w:rsid w:val="00C82C84"/>
    <w:rsid w:val="00C846DB"/>
    <w:rsid w:val="00C87075"/>
    <w:rsid w:val="00C924F1"/>
    <w:rsid w:val="00C94218"/>
    <w:rsid w:val="00C949ED"/>
    <w:rsid w:val="00C94EC4"/>
    <w:rsid w:val="00CA040A"/>
    <w:rsid w:val="00CA0BF1"/>
    <w:rsid w:val="00CA311A"/>
    <w:rsid w:val="00CA4C6B"/>
    <w:rsid w:val="00CC0B12"/>
    <w:rsid w:val="00CC2020"/>
    <w:rsid w:val="00CC2179"/>
    <w:rsid w:val="00CC4F9D"/>
    <w:rsid w:val="00CC552F"/>
    <w:rsid w:val="00CD2EAE"/>
    <w:rsid w:val="00CD3A1D"/>
    <w:rsid w:val="00CD47DA"/>
    <w:rsid w:val="00CD4F91"/>
    <w:rsid w:val="00CD5010"/>
    <w:rsid w:val="00CD6D46"/>
    <w:rsid w:val="00CE0CA6"/>
    <w:rsid w:val="00CE5C16"/>
    <w:rsid w:val="00CE61AA"/>
    <w:rsid w:val="00CE6468"/>
    <w:rsid w:val="00CE7538"/>
    <w:rsid w:val="00CE7A27"/>
    <w:rsid w:val="00CF05FD"/>
    <w:rsid w:val="00CF329D"/>
    <w:rsid w:val="00CF3DC2"/>
    <w:rsid w:val="00CF747E"/>
    <w:rsid w:val="00D004C1"/>
    <w:rsid w:val="00D00C93"/>
    <w:rsid w:val="00D01766"/>
    <w:rsid w:val="00D05381"/>
    <w:rsid w:val="00D057CD"/>
    <w:rsid w:val="00D16A28"/>
    <w:rsid w:val="00D16C20"/>
    <w:rsid w:val="00D174E9"/>
    <w:rsid w:val="00D20BF1"/>
    <w:rsid w:val="00D2540B"/>
    <w:rsid w:val="00D25D0A"/>
    <w:rsid w:val="00D33691"/>
    <w:rsid w:val="00D373F2"/>
    <w:rsid w:val="00D40603"/>
    <w:rsid w:val="00D43249"/>
    <w:rsid w:val="00D44B84"/>
    <w:rsid w:val="00D45878"/>
    <w:rsid w:val="00D468CC"/>
    <w:rsid w:val="00D47877"/>
    <w:rsid w:val="00D51911"/>
    <w:rsid w:val="00D5200F"/>
    <w:rsid w:val="00D54AF8"/>
    <w:rsid w:val="00D67A94"/>
    <w:rsid w:val="00D67B7A"/>
    <w:rsid w:val="00D70B66"/>
    <w:rsid w:val="00D71095"/>
    <w:rsid w:val="00D7345B"/>
    <w:rsid w:val="00D773DB"/>
    <w:rsid w:val="00D8209E"/>
    <w:rsid w:val="00D84737"/>
    <w:rsid w:val="00D853D9"/>
    <w:rsid w:val="00D86FFB"/>
    <w:rsid w:val="00D9270B"/>
    <w:rsid w:val="00D937FD"/>
    <w:rsid w:val="00D9390A"/>
    <w:rsid w:val="00D946D0"/>
    <w:rsid w:val="00D975D6"/>
    <w:rsid w:val="00DA7FB8"/>
    <w:rsid w:val="00DB5D45"/>
    <w:rsid w:val="00DB71CA"/>
    <w:rsid w:val="00DB7C59"/>
    <w:rsid w:val="00DC4E61"/>
    <w:rsid w:val="00DC4F31"/>
    <w:rsid w:val="00DC6F4C"/>
    <w:rsid w:val="00DD2465"/>
    <w:rsid w:val="00DD2DED"/>
    <w:rsid w:val="00DD3AE4"/>
    <w:rsid w:val="00DD7F88"/>
    <w:rsid w:val="00DE013B"/>
    <w:rsid w:val="00DE32AC"/>
    <w:rsid w:val="00DF0012"/>
    <w:rsid w:val="00DF11EC"/>
    <w:rsid w:val="00DF3E95"/>
    <w:rsid w:val="00E00EE1"/>
    <w:rsid w:val="00E0796C"/>
    <w:rsid w:val="00E120D4"/>
    <w:rsid w:val="00E12A5F"/>
    <w:rsid w:val="00E17831"/>
    <w:rsid w:val="00E210B5"/>
    <w:rsid w:val="00E21E63"/>
    <w:rsid w:val="00E22F82"/>
    <w:rsid w:val="00E245B9"/>
    <w:rsid w:val="00E24C4C"/>
    <w:rsid w:val="00E30354"/>
    <w:rsid w:val="00E30EA3"/>
    <w:rsid w:val="00E31252"/>
    <w:rsid w:val="00E33F94"/>
    <w:rsid w:val="00E34799"/>
    <w:rsid w:val="00E3650A"/>
    <w:rsid w:val="00E36ABB"/>
    <w:rsid w:val="00E40060"/>
    <w:rsid w:val="00E41DA4"/>
    <w:rsid w:val="00E4572C"/>
    <w:rsid w:val="00E46C6A"/>
    <w:rsid w:val="00E47DD1"/>
    <w:rsid w:val="00E50CC8"/>
    <w:rsid w:val="00E5193C"/>
    <w:rsid w:val="00E532A9"/>
    <w:rsid w:val="00E54370"/>
    <w:rsid w:val="00E54F6F"/>
    <w:rsid w:val="00E56E1C"/>
    <w:rsid w:val="00E60869"/>
    <w:rsid w:val="00E63C36"/>
    <w:rsid w:val="00E71C13"/>
    <w:rsid w:val="00E743C5"/>
    <w:rsid w:val="00E7610F"/>
    <w:rsid w:val="00E833B7"/>
    <w:rsid w:val="00E85850"/>
    <w:rsid w:val="00E86D2A"/>
    <w:rsid w:val="00E92A6D"/>
    <w:rsid w:val="00E9655D"/>
    <w:rsid w:val="00EA45A5"/>
    <w:rsid w:val="00EA64DE"/>
    <w:rsid w:val="00EB0C3E"/>
    <w:rsid w:val="00EB45D8"/>
    <w:rsid w:val="00EB57EC"/>
    <w:rsid w:val="00EB6B08"/>
    <w:rsid w:val="00EB7942"/>
    <w:rsid w:val="00EC177C"/>
    <w:rsid w:val="00EC2156"/>
    <w:rsid w:val="00EC32C4"/>
    <w:rsid w:val="00EC6929"/>
    <w:rsid w:val="00EC7034"/>
    <w:rsid w:val="00ED2710"/>
    <w:rsid w:val="00ED30B6"/>
    <w:rsid w:val="00ED450E"/>
    <w:rsid w:val="00ED4AB8"/>
    <w:rsid w:val="00ED4E91"/>
    <w:rsid w:val="00EE17F8"/>
    <w:rsid w:val="00EE46B2"/>
    <w:rsid w:val="00EE53BF"/>
    <w:rsid w:val="00EE7B7E"/>
    <w:rsid w:val="00EF0539"/>
    <w:rsid w:val="00EF3B13"/>
    <w:rsid w:val="00EF45EA"/>
    <w:rsid w:val="00EF786D"/>
    <w:rsid w:val="00F00035"/>
    <w:rsid w:val="00F01C45"/>
    <w:rsid w:val="00F04457"/>
    <w:rsid w:val="00F1489E"/>
    <w:rsid w:val="00F16745"/>
    <w:rsid w:val="00F224D8"/>
    <w:rsid w:val="00F230D6"/>
    <w:rsid w:val="00F2468D"/>
    <w:rsid w:val="00F2514C"/>
    <w:rsid w:val="00F25AA6"/>
    <w:rsid w:val="00F26E85"/>
    <w:rsid w:val="00F32332"/>
    <w:rsid w:val="00F33FD3"/>
    <w:rsid w:val="00F35BF4"/>
    <w:rsid w:val="00F367C1"/>
    <w:rsid w:val="00F4113D"/>
    <w:rsid w:val="00F43401"/>
    <w:rsid w:val="00F467CD"/>
    <w:rsid w:val="00F469B4"/>
    <w:rsid w:val="00F47CBB"/>
    <w:rsid w:val="00F570FB"/>
    <w:rsid w:val="00F61109"/>
    <w:rsid w:val="00F63590"/>
    <w:rsid w:val="00F67D6D"/>
    <w:rsid w:val="00F720D7"/>
    <w:rsid w:val="00F74FDC"/>
    <w:rsid w:val="00F751EC"/>
    <w:rsid w:val="00F75FEE"/>
    <w:rsid w:val="00F77413"/>
    <w:rsid w:val="00F80CF6"/>
    <w:rsid w:val="00F85321"/>
    <w:rsid w:val="00F9099E"/>
    <w:rsid w:val="00F90F9A"/>
    <w:rsid w:val="00F92811"/>
    <w:rsid w:val="00F97F4B"/>
    <w:rsid w:val="00FA0B08"/>
    <w:rsid w:val="00FA57B1"/>
    <w:rsid w:val="00FA7851"/>
    <w:rsid w:val="00FB09E6"/>
    <w:rsid w:val="00FB116F"/>
    <w:rsid w:val="00FB559F"/>
    <w:rsid w:val="00FC0D9B"/>
    <w:rsid w:val="00FC2956"/>
    <w:rsid w:val="00FD31CB"/>
    <w:rsid w:val="00FE56B7"/>
    <w:rsid w:val="00FE62B1"/>
    <w:rsid w:val="00FE641A"/>
    <w:rsid w:val="00FE671A"/>
    <w:rsid w:val="00FF032B"/>
    <w:rsid w:val="00FF3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o:colormenu v:ext="edit" fillcolor="none"/>
    </o:shapedefaults>
    <o:shapelayout v:ext="edit">
      <o:idmap v:ext="edit" data="1"/>
    </o:shapelayout>
  </w:shapeDefaults>
  <w:decimalSymbol w:val="."/>
  <w:listSeparator w:val=","/>
  <w14:docId w14:val="095D6776"/>
  <w14:defaultImageDpi w14:val="300"/>
  <w15:docId w15:val="{60435BDD-C143-449D-9885-A43709AA6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4" w:semiHidden="1" w:unhideWhenUsed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95428"/>
    <w:pPr>
      <w:spacing w:line="276" w:lineRule="auto"/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3A9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3A95"/>
  </w:style>
  <w:style w:type="paragraph" w:styleId="Footer">
    <w:name w:val="footer"/>
    <w:basedOn w:val="Normal"/>
    <w:link w:val="FooterChar"/>
    <w:uiPriority w:val="99"/>
    <w:unhideWhenUsed/>
    <w:rsid w:val="00523A9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3A95"/>
  </w:style>
  <w:style w:type="table" w:styleId="TableGrid">
    <w:name w:val="Table Grid"/>
    <w:basedOn w:val="TableNormal"/>
    <w:uiPriority w:val="59"/>
    <w:rsid w:val="00523A9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23A95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45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45E5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39293E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en-GB"/>
    </w:rPr>
  </w:style>
  <w:style w:type="character" w:styleId="Hyperlink">
    <w:name w:val="Hyperlink"/>
    <w:uiPriority w:val="99"/>
    <w:unhideWhenUsed/>
    <w:rsid w:val="00C17D7A"/>
    <w:rPr>
      <w:color w:val="0000FF"/>
      <w:u w:val="single"/>
    </w:rPr>
  </w:style>
  <w:style w:type="character" w:styleId="PlaceholderText">
    <w:name w:val="Placeholder Text"/>
    <w:basedOn w:val="DefaultParagraphFont"/>
    <w:uiPriority w:val="67"/>
    <w:rsid w:val="00A7466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A515EFDA87347A6A7FDB7979F4CDB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DBA786-9133-4609-9719-A388C4F07BDD}"/>
      </w:docPartPr>
      <w:docPartBody>
        <w:p w:rsidR="00000000" w:rsidRDefault="00970654" w:rsidP="00970654">
          <w:pPr>
            <w:pStyle w:val="FA515EFDA87347A6A7FDB7979F4CDB78"/>
          </w:pPr>
          <w:r w:rsidRPr="00646FCF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name</w:t>
          </w:r>
        </w:p>
      </w:docPartBody>
    </w:docPart>
    <w:docPart>
      <w:docPartPr>
        <w:name w:val="C3B4F4E53565402597B6CC000C4475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2FA3D8-106B-4FDD-94DE-524FDDA84A78}"/>
      </w:docPartPr>
      <w:docPartBody>
        <w:p w:rsidR="00000000" w:rsidRDefault="00970654" w:rsidP="00970654">
          <w:pPr>
            <w:pStyle w:val="C3B4F4E53565402597B6CC000C447532"/>
          </w:pPr>
          <w:r>
            <w:t>* * * * * * *</w:t>
          </w:r>
        </w:p>
      </w:docPartBody>
    </w:docPart>
    <w:docPart>
      <w:docPartPr>
        <w:name w:val="BE2E6C2F3AA148169B977FFBA0928D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94791-B504-4E54-9A8E-C1F5AE83A390}"/>
      </w:docPartPr>
      <w:docPartBody>
        <w:p w:rsidR="00000000" w:rsidRDefault="00970654" w:rsidP="00970654">
          <w:pPr>
            <w:pStyle w:val="BE2E6C2F3AA148169B977FFBA0928DE7"/>
          </w:pPr>
          <w:r>
            <w:rPr>
              <w:rStyle w:val="PlaceholderText"/>
            </w:rPr>
            <w:t>* * * * * *</w:t>
          </w:r>
        </w:p>
      </w:docPartBody>
    </w:docPart>
    <w:docPart>
      <w:docPartPr>
        <w:name w:val="682098FA0AAD48ECABF0493D6E9AFA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4F06FA-1E6B-4B59-8D88-3981BEEE7382}"/>
      </w:docPartPr>
      <w:docPartBody>
        <w:p w:rsidR="00000000" w:rsidRDefault="00970654" w:rsidP="00970654">
          <w:pPr>
            <w:pStyle w:val="682098FA0AAD48ECABF0493D6E9AFA9C"/>
          </w:pPr>
          <w:r w:rsidRPr="00646FCF">
            <w:rPr>
              <w:rStyle w:val="PlaceholderText"/>
            </w:rPr>
            <w:t>Click or tap to enter a date</w:t>
          </w:r>
        </w:p>
      </w:docPartBody>
    </w:docPart>
    <w:docPart>
      <w:docPartPr>
        <w:name w:val="8F7BDC32DCFB442D97ED0D4F437B84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1714EE-6D6D-47CE-9A0E-DD95E8744909}"/>
      </w:docPartPr>
      <w:docPartBody>
        <w:p w:rsidR="00000000" w:rsidRDefault="00970654" w:rsidP="00970654">
          <w:pPr>
            <w:pStyle w:val="8F7BDC32DCFB442D97ED0D4F437B848D"/>
          </w:pPr>
          <w:r w:rsidRPr="00646FCF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name</w:t>
          </w:r>
        </w:p>
      </w:docPartBody>
    </w:docPart>
    <w:docPart>
      <w:docPartPr>
        <w:name w:val="4186ABE1C8CA4620B0A191135A2C9D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4520FD-BAB7-43BC-B43D-49F7CD635663}"/>
      </w:docPartPr>
      <w:docPartBody>
        <w:p w:rsidR="00000000" w:rsidRDefault="00970654" w:rsidP="00970654">
          <w:pPr>
            <w:pStyle w:val="4186ABE1C8CA4620B0A191135A2C9D9C"/>
          </w:pPr>
          <w:r w:rsidRPr="00646FCF">
            <w:rPr>
              <w:rStyle w:val="PlaceholderText"/>
            </w:rPr>
            <w:t>Click or tap to enter a date</w:t>
          </w:r>
        </w:p>
      </w:docPartBody>
    </w:docPart>
    <w:docPart>
      <w:docPartPr>
        <w:name w:val="22EAAF8C37F547CA80FF04C0C3488E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4C9474-273E-4E8F-A9FE-8800B3C0FD37}"/>
      </w:docPartPr>
      <w:docPartBody>
        <w:p w:rsidR="00000000" w:rsidRDefault="00970654" w:rsidP="00970654">
          <w:pPr>
            <w:pStyle w:val="22EAAF8C37F547CA80FF04C0C3488E54"/>
          </w:pPr>
          <w:r w:rsidRPr="00646FCF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name</w:t>
          </w:r>
        </w:p>
      </w:docPartBody>
    </w:docPart>
    <w:docPart>
      <w:docPartPr>
        <w:name w:val="E4F5A7EFDCDB48A8AAA9B0CE3FDDFD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65AB34-989F-443A-BDD6-9465C578BFC4}"/>
      </w:docPartPr>
      <w:docPartBody>
        <w:p w:rsidR="00000000" w:rsidRDefault="00970654" w:rsidP="00970654">
          <w:pPr>
            <w:pStyle w:val="E4F5A7EFDCDB48A8AAA9B0CE3FDDFD80"/>
          </w:pPr>
          <w:r w:rsidRPr="00646FCF">
            <w:rPr>
              <w:rStyle w:val="PlaceholderText"/>
            </w:rPr>
            <w:t>Click or tap to enter a date</w:t>
          </w:r>
        </w:p>
      </w:docPartBody>
    </w:docPart>
    <w:docPart>
      <w:docPartPr>
        <w:name w:val="A1BFE38586EB436395AB42C20F646E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69F72D-0D0A-4561-B9A4-8B8F54716A72}"/>
      </w:docPartPr>
      <w:docPartBody>
        <w:p w:rsidR="00000000" w:rsidRDefault="00970654" w:rsidP="00970654">
          <w:pPr>
            <w:pStyle w:val="A1BFE38586EB436395AB42C20F646E15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C51C4FE8CD4547989197116AAAC17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58C80B-985D-4708-BAFE-5A82E20B241F}"/>
      </w:docPartPr>
      <w:docPartBody>
        <w:p w:rsidR="00000000" w:rsidRDefault="00970654" w:rsidP="00970654">
          <w:pPr>
            <w:pStyle w:val="C51C4FE8CD4547989197116AAAC175DC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F22E083A189745098B866976AF2BA9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882B69-05C2-43A9-91DA-971F9C8EB4D3}"/>
      </w:docPartPr>
      <w:docPartBody>
        <w:p w:rsidR="00000000" w:rsidRDefault="00970654" w:rsidP="00970654">
          <w:pPr>
            <w:pStyle w:val="F22E083A189745098B866976AF2BA907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7146BD7ACBC147D5A97356A828B40F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207F0C-AEFA-45C7-958E-875D8C50BAAD}"/>
      </w:docPartPr>
      <w:docPartBody>
        <w:p w:rsidR="00000000" w:rsidRDefault="00970654" w:rsidP="00970654">
          <w:pPr>
            <w:pStyle w:val="7146BD7ACBC147D5A97356A828B40FD3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4640B440AB0740F683D873C6B1DF1A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12DFF5-6289-4CFE-88B7-8CF27094A50A}"/>
      </w:docPartPr>
      <w:docPartBody>
        <w:p w:rsidR="00000000" w:rsidRDefault="00970654" w:rsidP="00970654">
          <w:pPr>
            <w:pStyle w:val="4640B440AB0740F683D873C6B1DF1A7D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4CEF3521FBC247A7B1F247EAE75962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EC29AA-777A-4D81-BB36-A55F14EBD259}"/>
      </w:docPartPr>
      <w:docPartBody>
        <w:p w:rsidR="00000000" w:rsidRDefault="00970654" w:rsidP="00970654">
          <w:pPr>
            <w:pStyle w:val="4CEF3521FBC247A7B1F247EAE75962FC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C9CB90F59AB54F77BD6A9649617B13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0073EE-82E1-403F-B2D3-C8F94BCB1CB7}"/>
      </w:docPartPr>
      <w:docPartBody>
        <w:p w:rsidR="00000000" w:rsidRDefault="00970654" w:rsidP="00970654">
          <w:pPr>
            <w:pStyle w:val="C9CB90F59AB54F77BD6A9649617B1331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A87E095C9C60407E96E742C1E3E970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A4FEA-9F6C-437A-8EB7-059127B175C0}"/>
      </w:docPartPr>
      <w:docPartBody>
        <w:p w:rsidR="00000000" w:rsidRDefault="00970654" w:rsidP="00970654">
          <w:pPr>
            <w:pStyle w:val="A87E095C9C60407E96E742C1E3E97085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0FBA68961F414EA7AEC55B25C75B40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3F43D9-26D1-474F-875E-5477B6D6400F}"/>
      </w:docPartPr>
      <w:docPartBody>
        <w:p w:rsidR="00000000" w:rsidRDefault="00970654" w:rsidP="00970654">
          <w:pPr>
            <w:pStyle w:val="0FBA68961F414EA7AEC55B25C75B40CC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8699025E93B2448BBE722A400A3EB5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B557D1-E7FA-4C12-B452-C5BBBC8F4968}"/>
      </w:docPartPr>
      <w:docPartBody>
        <w:p w:rsidR="00000000" w:rsidRDefault="00970654" w:rsidP="00970654">
          <w:pPr>
            <w:pStyle w:val="8699025E93B2448BBE722A400A3EB538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279C4DFEF26F4C6BB8F54A391B66A9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196EEF-052E-413C-BF84-3A7F66EB918B}"/>
      </w:docPartPr>
      <w:docPartBody>
        <w:p w:rsidR="00000000" w:rsidRDefault="00970654" w:rsidP="00970654">
          <w:pPr>
            <w:pStyle w:val="279C4DFEF26F4C6BB8F54A391B66A938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ECFD92C64F184F6DAD3EF73D253D7F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89982F-8EB8-4FC5-8B12-9EDE3FC4C91E}"/>
      </w:docPartPr>
      <w:docPartBody>
        <w:p w:rsidR="00000000" w:rsidRDefault="00970654" w:rsidP="00970654">
          <w:pPr>
            <w:pStyle w:val="ECFD92C64F184F6DAD3EF73D253D7FD3"/>
          </w:pPr>
          <w:r>
            <w:rPr>
              <w:rStyle w:val="PlaceholderText"/>
            </w:rPr>
            <w:t>Enter a 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654"/>
    <w:rsid w:val="00970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67"/>
    <w:rsid w:val="00970654"/>
    <w:rPr>
      <w:color w:val="808080"/>
    </w:rPr>
  </w:style>
  <w:style w:type="paragraph" w:customStyle="1" w:styleId="FA515EFDA87347A6A7FDB7979F4CDB78">
    <w:name w:val="FA515EFDA87347A6A7FDB7979F4CDB78"/>
    <w:rsid w:val="00970654"/>
  </w:style>
  <w:style w:type="paragraph" w:customStyle="1" w:styleId="C3B4F4E53565402597B6CC000C447532">
    <w:name w:val="C3B4F4E53565402597B6CC000C447532"/>
    <w:rsid w:val="00970654"/>
  </w:style>
  <w:style w:type="paragraph" w:customStyle="1" w:styleId="BE2E6C2F3AA148169B977FFBA0928DE7">
    <w:name w:val="BE2E6C2F3AA148169B977FFBA0928DE7"/>
    <w:rsid w:val="00970654"/>
  </w:style>
  <w:style w:type="paragraph" w:customStyle="1" w:styleId="682098FA0AAD48ECABF0493D6E9AFA9C">
    <w:name w:val="682098FA0AAD48ECABF0493D6E9AFA9C"/>
    <w:rsid w:val="00970654"/>
  </w:style>
  <w:style w:type="paragraph" w:customStyle="1" w:styleId="8F7BDC32DCFB442D97ED0D4F437B848D">
    <w:name w:val="8F7BDC32DCFB442D97ED0D4F437B848D"/>
    <w:rsid w:val="00970654"/>
  </w:style>
  <w:style w:type="paragraph" w:customStyle="1" w:styleId="4186ABE1C8CA4620B0A191135A2C9D9C">
    <w:name w:val="4186ABE1C8CA4620B0A191135A2C9D9C"/>
    <w:rsid w:val="00970654"/>
  </w:style>
  <w:style w:type="paragraph" w:customStyle="1" w:styleId="22EAAF8C37F547CA80FF04C0C3488E54">
    <w:name w:val="22EAAF8C37F547CA80FF04C0C3488E54"/>
    <w:rsid w:val="00970654"/>
  </w:style>
  <w:style w:type="paragraph" w:customStyle="1" w:styleId="E4F5A7EFDCDB48A8AAA9B0CE3FDDFD80">
    <w:name w:val="E4F5A7EFDCDB48A8AAA9B0CE3FDDFD80"/>
    <w:rsid w:val="00970654"/>
  </w:style>
  <w:style w:type="paragraph" w:customStyle="1" w:styleId="A1BFE38586EB436395AB42C20F646E15">
    <w:name w:val="A1BFE38586EB436395AB42C20F646E15"/>
    <w:rsid w:val="00970654"/>
  </w:style>
  <w:style w:type="paragraph" w:customStyle="1" w:styleId="C51C4FE8CD4547989197116AAAC175DC">
    <w:name w:val="C51C4FE8CD4547989197116AAAC175DC"/>
    <w:rsid w:val="00970654"/>
  </w:style>
  <w:style w:type="paragraph" w:customStyle="1" w:styleId="F22E083A189745098B866976AF2BA907">
    <w:name w:val="F22E083A189745098B866976AF2BA907"/>
    <w:rsid w:val="00970654"/>
  </w:style>
  <w:style w:type="paragraph" w:customStyle="1" w:styleId="7146BD7ACBC147D5A97356A828B40FD3">
    <w:name w:val="7146BD7ACBC147D5A97356A828B40FD3"/>
    <w:rsid w:val="00970654"/>
  </w:style>
  <w:style w:type="paragraph" w:customStyle="1" w:styleId="4640B440AB0740F683D873C6B1DF1A7D">
    <w:name w:val="4640B440AB0740F683D873C6B1DF1A7D"/>
    <w:rsid w:val="00970654"/>
  </w:style>
  <w:style w:type="paragraph" w:customStyle="1" w:styleId="4CEF3521FBC247A7B1F247EAE75962FC">
    <w:name w:val="4CEF3521FBC247A7B1F247EAE75962FC"/>
    <w:rsid w:val="00970654"/>
  </w:style>
  <w:style w:type="paragraph" w:customStyle="1" w:styleId="C9CB90F59AB54F77BD6A9649617B1331">
    <w:name w:val="C9CB90F59AB54F77BD6A9649617B1331"/>
    <w:rsid w:val="00970654"/>
  </w:style>
  <w:style w:type="paragraph" w:customStyle="1" w:styleId="A87E095C9C60407E96E742C1E3E97085">
    <w:name w:val="A87E095C9C60407E96E742C1E3E97085"/>
    <w:rsid w:val="00970654"/>
  </w:style>
  <w:style w:type="paragraph" w:customStyle="1" w:styleId="0FBA68961F414EA7AEC55B25C75B40CC">
    <w:name w:val="0FBA68961F414EA7AEC55B25C75B40CC"/>
    <w:rsid w:val="00970654"/>
  </w:style>
  <w:style w:type="paragraph" w:customStyle="1" w:styleId="8699025E93B2448BBE722A400A3EB538">
    <w:name w:val="8699025E93B2448BBE722A400A3EB538"/>
    <w:rsid w:val="00970654"/>
  </w:style>
  <w:style w:type="paragraph" w:customStyle="1" w:styleId="279C4DFEF26F4C6BB8F54A391B66A938">
    <w:name w:val="279C4DFEF26F4C6BB8F54A391B66A938"/>
    <w:rsid w:val="00970654"/>
  </w:style>
  <w:style w:type="paragraph" w:customStyle="1" w:styleId="ECFD92C64F184F6DAD3EF73D253D7FD3">
    <w:name w:val="ECFD92C64F184F6DAD3EF73D253D7FD3"/>
    <w:rsid w:val="0097065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RCoAThem">
  <a:themeElements>
    <a:clrScheme name="RCoA Branding 2016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291F51"/>
      </a:accent1>
      <a:accent2>
        <a:srgbClr val="50ABBF"/>
      </a:accent2>
      <a:accent3>
        <a:srgbClr val="8A5D9A"/>
      </a:accent3>
      <a:accent4>
        <a:srgbClr val="83B9E2"/>
      </a:accent4>
      <a:accent5>
        <a:srgbClr val="CD6084"/>
      </a:accent5>
      <a:accent6>
        <a:srgbClr val="888A88"/>
      </a:accent6>
      <a:hlink>
        <a:srgbClr val="50ABBF"/>
      </a:hlink>
      <a:folHlink>
        <a:srgbClr val="800080"/>
      </a:folHlink>
    </a:clrScheme>
    <a:fontScheme name="RCoA Branding Fonts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28B284-341D-471A-B2A8-5C8D32D97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764C6EEB</Template>
  <TotalTime>0</TotalTime>
  <Pages>2</Pages>
  <Words>301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RCoA</Company>
  <LinksUpToDate>false</LinksUpToDate>
  <CharactersWithSpaces>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Wiseman</dc:creator>
  <cp:keywords/>
  <dc:description/>
  <cp:lastModifiedBy>Neil Wiseman</cp:lastModifiedBy>
  <cp:revision>2</cp:revision>
  <cp:lastPrinted>2019-10-25T09:37:00Z</cp:lastPrinted>
  <dcterms:created xsi:type="dcterms:W3CDTF">2019-10-25T09:38:00Z</dcterms:created>
  <dcterms:modified xsi:type="dcterms:W3CDTF">2019-10-25T09:38:00Z</dcterms:modified>
</cp:coreProperties>
</file>