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C72F5" w14:textId="5C97DFB2" w:rsidR="00523A95" w:rsidRPr="0088591E" w:rsidRDefault="005A7413" w:rsidP="0088591E">
      <w:pPr>
        <w:jc w:val="left"/>
        <w:rPr>
          <w:rFonts w:ascii="Century Gothic" w:hAnsi="Century Gothic"/>
          <w:b/>
          <w:sz w:val="40"/>
          <w:szCs w:val="40"/>
        </w:rPr>
      </w:pPr>
      <w:r w:rsidRPr="0088591E">
        <w:rPr>
          <w:rFonts w:ascii="Century Gothic" w:hAnsi="Century Gothic"/>
          <w:b/>
          <w:sz w:val="40"/>
          <w:szCs w:val="40"/>
        </w:rPr>
        <w:t xml:space="preserve">Confirmation of </w:t>
      </w:r>
      <w:r w:rsidR="005010D5" w:rsidRPr="0088591E">
        <w:rPr>
          <w:rFonts w:ascii="Century Gothic" w:hAnsi="Century Gothic"/>
          <w:b/>
          <w:sz w:val="40"/>
          <w:szCs w:val="40"/>
        </w:rPr>
        <w:t>Core</w:t>
      </w:r>
      <w:r w:rsidR="00005517" w:rsidRPr="0088591E">
        <w:rPr>
          <w:rFonts w:ascii="Century Gothic" w:hAnsi="Century Gothic"/>
          <w:b/>
          <w:sz w:val="40"/>
          <w:szCs w:val="40"/>
        </w:rPr>
        <w:t xml:space="preserve"> Level Equivalence</w:t>
      </w:r>
      <w:r w:rsidR="003E2967">
        <w:rPr>
          <w:rFonts w:ascii="Century Gothic" w:hAnsi="Century Gothic"/>
          <w:b/>
          <w:sz w:val="40"/>
          <w:szCs w:val="40"/>
        </w:rPr>
        <w:t xml:space="preserve"> Certificate</w:t>
      </w:r>
    </w:p>
    <w:p w14:paraId="46031811" w14:textId="77777777" w:rsidR="00523A95" w:rsidRPr="0088591E" w:rsidRDefault="00523A95" w:rsidP="0088591E">
      <w:pPr>
        <w:jc w:val="left"/>
        <w:rPr>
          <w:rFonts w:ascii="Century Gothic" w:hAnsi="Century Gothic"/>
          <w:b/>
          <w:sz w:val="20"/>
          <w:szCs w:val="20"/>
        </w:rPr>
      </w:pPr>
    </w:p>
    <w:p w14:paraId="7FBF0FC6" w14:textId="35877671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This is to certify that: </w:t>
      </w:r>
      <w:sdt>
        <w:sdtPr>
          <w:rPr>
            <w:rFonts w:ascii="Century Gothic" w:hAnsi="Century Gothic"/>
            <w:sz w:val="20"/>
            <w:szCs w:val="20"/>
          </w:rPr>
          <w:id w:val="341516747"/>
          <w:placeholder>
            <w:docPart w:val="850CBAAA1C9548B4BD53EDE8E54AB343"/>
          </w:placeholder>
          <w:showingPlcHdr/>
        </w:sdtPr>
        <w:sdtEndPr/>
        <w:sdtContent>
          <w:bookmarkStart w:id="0" w:name="_GoBack"/>
          <w:r w:rsidR="00EC692A">
            <w:rPr>
              <w:rStyle w:val="PlaceholderText"/>
            </w:rPr>
            <w:t>Enter names here</w:t>
          </w:r>
          <w:bookmarkEnd w:id="0"/>
        </w:sdtContent>
      </w:sdt>
    </w:p>
    <w:p w14:paraId="5FCD29B2" w14:textId="77777777" w:rsidR="00523A95" w:rsidRPr="0088591E" w:rsidRDefault="00523A95" w:rsidP="0088591E">
      <w:pPr>
        <w:jc w:val="left"/>
        <w:rPr>
          <w:rFonts w:ascii="Century Gothic" w:hAnsi="Century Gothic"/>
          <w:sz w:val="20"/>
          <w:szCs w:val="20"/>
        </w:rPr>
      </w:pPr>
    </w:p>
    <w:p w14:paraId="5CC57AC9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1F046B28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tbl>
      <w:tblPr>
        <w:tblW w:w="9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42"/>
        <w:gridCol w:w="2313"/>
        <w:gridCol w:w="3524"/>
        <w:gridCol w:w="1974"/>
      </w:tblGrid>
      <w:tr w:rsidR="00EC692A" w:rsidRPr="0088591E" w14:paraId="68FFB4BF" w14:textId="77777777" w:rsidTr="001848E6">
        <w:tc>
          <w:tcPr>
            <w:tcW w:w="1642" w:type="dxa"/>
            <w:tcBorders>
              <w:top w:val="nil"/>
              <w:left w:val="nil"/>
              <w:bottom w:val="nil"/>
            </w:tcBorders>
          </w:tcPr>
          <w:p w14:paraId="078F93DC" w14:textId="77777777" w:rsidR="00EC692A" w:rsidRPr="0088591E" w:rsidRDefault="00EC692A" w:rsidP="0088591E">
            <w:pPr>
              <w:spacing w:line="240" w:lineRule="auto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GMC number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993535235"/>
            <w:placeholder>
              <w:docPart w:val="7CC0B2B9CB334C7D86F5A51BE0B4673C"/>
            </w:placeholder>
            <w:showingPlcHdr/>
          </w:sdtPr>
          <w:sdtEndPr/>
          <w:sdtContent>
            <w:tc>
              <w:tcPr>
                <w:tcW w:w="2313" w:type="dxa"/>
                <w:tcBorders>
                  <w:right w:val="single" w:sz="4" w:space="0" w:color="auto"/>
                </w:tcBorders>
                <w:shd w:val="clear" w:color="auto" w:fill="auto"/>
              </w:tcPr>
              <w:p w14:paraId="3DCA5BA6" w14:textId="4FF6D850" w:rsidR="00EC692A" w:rsidRPr="0088591E" w:rsidRDefault="00EC692A" w:rsidP="0088591E">
                <w:pPr>
                  <w:spacing w:line="240" w:lineRule="auto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*******</w:t>
                </w:r>
              </w:p>
            </w:tc>
          </w:sdtContent>
        </w:sdt>
        <w:tc>
          <w:tcPr>
            <w:tcW w:w="3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2AC301" w14:textId="77777777" w:rsidR="00EC692A" w:rsidRPr="0088591E" w:rsidRDefault="00EC692A" w:rsidP="001A4EDF">
            <w:pPr>
              <w:spacing w:line="240" w:lineRule="auto"/>
              <w:ind w:left="581" w:right="-468"/>
              <w:jc w:val="left"/>
              <w:rPr>
                <w:rFonts w:ascii="Century Gothic" w:hAnsi="Century Gothic"/>
                <w:sz w:val="20"/>
                <w:szCs w:val="20"/>
              </w:rPr>
            </w:pPr>
            <w:r w:rsidRPr="0088591E">
              <w:rPr>
                <w:rFonts w:ascii="Century Gothic" w:hAnsi="Century Gothic"/>
                <w:sz w:val="20"/>
                <w:szCs w:val="20"/>
              </w:rPr>
              <w:t>College Reference Number</w:t>
            </w:r>
          </w:p>
        </w:tc>
        <w:sdt>
          <w:sdtPr>
            <w:rPr>
              <w:rFonts w:ascii="Century Gothic" w:hAnsi="Century Gothic"/>
              <w:sz w:val="20"/>
              <w:szCs w:val="20"/>
            </w:rPr>
            <w:id w:val="-560711443"/>
            <w:placeholder>
              <w:docPart w:val="001A17C3150246D7BAD785C70B83B912"/>
            </w:placeholder>
            <w:showingPlcHdr/>
          </w:sdtPr>
          <w:sdtEndPr/>
          <w:sdtContent>
            <w:tc>
              <w:tcPr>
                <w:tcW w:w="1974" w:type="dxa"/>
                <w:shd w:val="clear" w:color="auto" w:fill="auto"/>
              </w:tcPr>
              <w:p w14:paraId="42023032" w14:textId="5B1452DD" w:rsidR="00EC692A" w:rsidRPr="0088591E" w:rsidRDefault="00EC692A" w:rsidP="0088591E">
                <w:pPr>
                  <w:spacing w:line="240" w:lineRule="auto"/>
                  <w:jc w:val="left"/>
                  <w:rPr>
                    <w:rFonts w:ascii="Century Gothic" w:hAnsi="Century Gothic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******</w:t>
                </w:r>
              </w:p>
            </w:tc>
          </w:sdtContent>
        </w:sdt>
      </w:tr>
    </w:tbl>
    <w:p w14:paraId="34C5E146" w14:textId="77777777" w:rsidR="005A7413" w:rsidRPr="0088591E" w:rsidRDefault="005A7413" w:rsidP="0088591E">
      <w:pPr>
        <w:jc w:val="left"/>
        <w:rPr>
          <w:rFonts w:ascii="Century Gothic" w:hAnsi="Century Gothic"/>
          <w:sz w:val="20"/>
          <w:szCs w:val="20"/>
        </w:rPr>
      </w:pPr>
    </w:p>
    <w:p w14:paraId="266004C3" w14:textId="77777777" w:rsidR="00FA57B1" w:rsidRPr="0088591E" w:rsidRDefault="00005517" w:rsidP="0088591E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 xml:space="preserve">has </w:t>
      </w:r>
      <w:r w:rsidR="00F349DC" w:rsidRPr="0088591E">
        <w:rPr>
          <w:rFonts w:ascii="Century Gothic" w:hAnsi="Century Gothic"/>
          <w:sz w:val="20"/>
          <w:szCs w:val="20"/>
        </w:rPr>
        <w:t xml:space="preserve">completed the </w:t>
      </w:r>
      <w:r w:rsidR="005010D5" w:rsidRPr="0088591E">
        <w:rPr>
          <w:rFonts w:ascii="Century Gothic" w:hAnsi="Century Gothic"/>
          <w:sz w:val="20"/>
          <w:szCs w:val="20"/>
        </w:rPr>
        <w:t>core</w:t>
      </w:r>
      <w:r w:rsidR="00F349DC" w:rsidRPr="0088591E">
        <w:rPr>
          <w:rFonts w:ascii="Century Gothic" w:hAnsi="Century Gothic"/>
          <w:sz w:val="20"/>
          <w:szCs w:val="20"/>
        </w:rPr>
        <w:t xml:space="preserve"> level units of training by demonstrating achievement of the minimum clinical learning outcomes</w:t>
      </w:r>
      <w:r w:rsidRPr="0088591E">
        <w:rPr>
          <w:rFonts w:ascii="Century Gothic" w:hAnsi="Century Gothic"/>
          <w:sz w:val="20"/>
          <w:szCs w:val="20"/>
        </w:rPr>
        <w:t xml:space="preserve"> as defined by ‘Annex B in The CC</w:t>
      </w:r>
      <w:r w:rsidR="005A7413" w:rsidRPr="0088591E">
        <w:rPr>
          <w:rFonts w:ascii="Century Gothic" w:hAnsi="Century Gothic"/>
          <w:sz w:val="20"/>
          <w:szCs w:val="20"/>
        </w:rPr>
        <w:t>T in Anaesthe</w:t>
      </w:r>
      <w:r w:rsidRPr="0088591E">
        <w:rPr>
          <w:rFonts w:ascii="Century Gothic" w:hAnsi="Century Gothic"/>
          <w:sz w:val="20"/>
          <w:szCs w:val="20"/>
        </w:rPr>
        <w:t>tics</w:t>
      </w:r>
      <w:r w:rsidR="005A7413" w:rsidRPr="0088591E">
        <w:rPr>
          <w:rFonts w:ascii="Century Gothic" w:hAnsi="Century Gothic"/>
          <w:sz w:val="20"/>
          <w:szCs w:val="20"/>
        </w:rPr>
        <w:t>’ from the Royal College of Anaesthetists and;</w:t>
      </w:r>
    </w:p>
    <w:p w14:paraId="4CA36782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33C6C8AF" w14:textId="5B142177" w:rsidR="00895A02" w:rsidRPr="0088591E" w:rsidRDefault="00895A02" w:rsidP="0088591E">
      <w:pPr>
        <w:pStyle w:val="ListParagraph"/>
        <w:numPr>
          <w:ilvl w:val="0"/>
          <w:numId w:val="1"/>
        </w:numPr>
        <w:tabs>
          <w:tab w:val="left" w:pos="284"/>
        </w:tabs>
        <w:ind w:left="284" w:hanging="284"/>
        <w:jc w:val="left"/>
        <w:rPr>
          <w:rFonts w:ascii="Century Gothic" w:hAnsi="Century Gothic"/>
          <w:sz w:val="20"/>
          <w:szCs w:val="20"/>
        </w:rPr>
      </w:pPr>
      <w:proofErr w:type="gramStart"/>
      <w:r w:rsidRPr="0088591E">
        <w:rPr>
          <w:rFonts w:ascii="Century Gothic" w:hAnsi="Century Gothic"/>
          <w:sz w:val="20"/>
          <w:szCs w:val="20"/>
        </w:rPr>
        <w:t>passed</w:t>
      </w:r>
      <w:proofErr w:type="gramEnd"/>
      <w:r w:rsidRPr="0088591E">
        <w:rPr>
          <w:rFonts w:ascii="Century Gothic" w:hAnsi="Century Gothic"/>
          <w:sz w:val="20"/>
          <w:szCs w:val="20"/>
        </w:rPr>
        <w:t xml:space="preserve"> the FRCA </w:t>
      </w:r>
      <w:r w:rsidR="00FA57B1" w:rsidRPr="0088591E">
        <w:rPr>
          <w:rFonts w:ascii="Century Gothic" w:hAnsi="Century Gothic"/>
          <w:sz w:val="20"/>
          <w:szCs w:val="20"/>
        </w:rPr>
        <w:t>Primary</w:t>
      </w:r>
      <w:r w:rsidRPr="0088591E">
        <w:rPr>
          <w:rFonts w:ascii="Century Gothic" w:hAnsi="Century Gothic"/>
          <w:sz w:val="20"/>
          <w:szCs w:val="20"/>
        </w:rPr>
        <w:t xml:space="preserve"> Examination</w:t>
      </w:r>
      <w:r w:rsidRPr="0088591E">
        <w:rPr>
          <w:rFonts w:ascii="Century Gothic" w:hAnsi="Century Gothic"/>
          <w:sz w:val="20"/>
          <w:szCs w:val="20"/>
          <w:vertAlign w:val="superscript"/>
        </w:rPr>
        <w:t xml:space="preserve"> </w:t>
      </w:r>
      <w:r w:rsidRPr="0088591E">
        <w:rPr>
          <w:rFonts w:ascii="Century Gothic" w:hAnsi="Century Gothic"/>
          <w:sz w:val="20"/>
          <w:szCs w:val="20"/>
        </w:rPr>
        <w:t>on _______________/_______________ (month/year)</w:t>
      </w:r>
      <w:r w:rsidR="00EC692A">
        <w:rPr>
          <w:rFonts w:ascii="Century Gothic" w:hAnsi="Century Gothic"/>
          <w:sz w:val="20"/>
          <w:szCs w:val="20"/>
        </w:rPr>
        <w:t>.</w:t>
      </w:r>
    </w:p>
    <w:p w14:paraId="6C0DAEF9" w14:textId="77777777" w:rsidR="005A7413" w:rsidRPr="0088591E" w:rsidRDefault="005A7413" w:rsidP="0088591E">
      <w:pPr>
        <w:pStyle w:val="ListParagraph"/>
        <w:tabs>
          <w:tab w:val="left" w:pos="284"/>
        </w:tabs>
        <w:ind w:left="0"/>
        <w:jc w:val="left"/>
        <w:rPr>
          <w:rFonts w:ascii="Century Gothic" w:hAnsi="Century Gothic"/>
          <w:sz w:val="20"/>
          <w:szCs w:val="20"/>
        </w:rPr>
      </w:pPr>
    </w:p>
    <w:p w14:paraId="23E64EFC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5570EBBE" w14:textId="77777777" w:rsidR="00FA57B1" w:rsidRPr="0088591E" w:rsidRDefault="00FA57B1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810BBD3" w14:textId="77777777" w:rsidR="00895A02" w:rsidRPr="0088591E" w:rsidRDefault="00895A02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</w:p>
    <w:p w14:paraId="65028BC1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Signed</w:t>
      </w:r>
      <w:proofErr w:type="gramStart"/>
      <w:r w:rsidRPr="0088591E">
        <w:rPr>
          <w:rFonts w:ascii="Century Gothic" w:hAnsi="Century Gothic"/>
          <w:sz w:val="20"/>
          <w:szCs w:val="20"/>
        </w:rPr>
        <w:t>:_</w:t>
      </w:r>
      <w:proofErr w:type="gramEnd"/>
      <w:r w:rsidRPr="0088591E">
        <w:rPr>
          <w:rFonts w:ascii="Century Gothic" w:hAnsi="Century Gothic"/>
          <w:sz w:val="20"/>
          <w:szCs w:val="20"/>
        </w:rPr>
        <w:t>___________________________ Name (Print):________________________ Date:____________</w:t>
      </w:r>
    </w:p>
    <w:p w14:paraId="2DB85FDA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  <w:r w:rsidRPr="0088591E">
        <w:rPr>
          <w:rFonts w:ascii="Century Gothic" w:hAnsi="Century Gothic"/>
          <w:sz w:val="20"/>
          <w:szCs w:val="20"/>
        </w:rPr>
        <w:t>(</w:t>
      </w:r>
      <w:r w:rsidRPr="0088591E">
        <w:rPr>
          <w:rFonts w:ascii="Century Gothic" w:hAnsi="Century Gothic"/>
          <w:i/>
          <w:sz w:val="20"/>
          <w:szCs w:val="20"/>
        </w:rPr>
        <w:t>Regional or Deputy Regional Adviser in Anaesthesia)</w:t>
      </w:r>
    </w:p>
    <w:p w14:paraId="154207E3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i/>
          <w:sz w:val="20"/>
          <w:szCs w:val="20"/>
        </w:rPr>
      </w:pPr>
    </w:p>
    <w:p w14:paraId="21355334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  <w:vertAlign w:val="superscript"/>
        </w:rPr>
      </w:pPr>
      <w:r w:rsidRPr="0088591E">
        <w:rPr>
          <w:rFonts w:ascii="Century Gothic" w:hAnsi="Century Gothic"/>
          <w:b/>
          <w:sz w:val="20"/>
          <w:szCs w:val="20"/>
        </w:rPr>
        <w:t>The Regional or Deputy Regional Adviser must sign this certificate</w:t>
      </w:r>
    </w:p>
    <w:p w14:paraId="15C5AD29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B90CB5E" w14:textId="77777777" w:rsidR="000F6964" w:rsidRPr="0088591E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D6CE4E" w14:textId="77777777" w:rsidR="000F6964" w:rsidRDefault="000F6964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836434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4C09E7D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5C8D001E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284A6F8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4AA4F504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35588108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1F5ADCEF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7BDA8C2C" w14:textId="77777777" w:rsid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0A405B8A" w14:textId="77777777" w:rsidR="0088591E" w:rsidRPr="0088591E" w:rsidRDefault="0088591E" w:rsidP="0088591E">
      <w:pPr>
        <w:pStyle w:val="ListParagraph"/>
        <w:ind w:left="0"/>
        <w:jc w:val="left"/>
        <w:rPr>
          <w:rFonts w:ascii="Century Gothic" w:hAnsi="Century Gothic"/>
          <w:b/>
          <w:sz w:val="20"/>
          <w:szCs w:val="20"/>
        </w:rPr>
      </w:pPr>
    </w:p>
    <w:p w14:paraId="620471CE" w14:textId="77777777" w:rsidR="00DB1F38" w:rsidRPr="0088591E" w:rsidRDefault="00DB1F38" w:rsidP="0088591E">
      <w:pPr>
        <w:pStyle w:val="ListParagraph"/>
        <w:ind w:left="0"/>
        <w:jc w:val="left"/>
        <w:rPr>
          <w:rFonts w:ascii="Century Gothic" w:hAnsi="Century Gothic"/>
          <w:sz w:val="20"/>
          <w:szCs w:val="20"/>
          <w:vertAlign w:val="superscript"/>
        </w:rPr>
      </w:pPr>
    </w:p>
    <w:sectPr w:rsidR="00DB1F38" w:rsidRPr="0088591E" w:rsidSect="0088591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22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8C9F3" w14:textId="77777777" w:rsidR="00F63EC4" w:rsidRDefault="00F63EC4" w:rsidP="00523A95">
      <w:pPr>
        <w:spacing w:line="240" w:lineRule="auto"/>
      </w:pPr>
      <w:r>
        <w:separator/>
      </w:r>
    </w:p>
  </w:endnote>
  <w:endnote w:type="continuationSeparator" w:id="0">
    <w:p w14:paraId="61E3934C" w14:textId="77777777" w:rsidR="00F63EC4" w:rsidRDefault="00F63EC4" w:rsidP="00523A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mplicitaPro">
    <w:altName w:val="Semplicita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0D989" w14:textId="77777777" w:rsidR="00011CCD" w:rsidRPr="00287981" w:rsidRDefault="00011CCD" w:rsidP="00011CCD">
    <w:pPr>
      <w:spacing w:line="200" w:lineRule="atLeast"/>
      <w:rPr>
        <w:rFonts w:ascii="Century Gothic" w:eastAsia="MS Mincho" w:hAnsi="Century Gothic"/>
        <w:color w:val="000000"/>
        <w:sz w:val="15"/>
        <w:szCs w:val="15"/>
        <w:vertAlign w:val="subscript"/>
        <w:lang w:val="en-US"/>
      </w:rPr>
    </w:pPr>
    <w:r w:rsidRPr="00BE7637">
      <w:rPr>
        <w:rFonts w:ascii="Century Gothic" w:eastAsia="MS Mincho" w:hAnsi="Century Gothic"/>
        <w:color w:val="000000"/>
        <w:sz w:val="15"/>
        <w:szCs w:val="15"/>
        <w:lang w:val="en-US"/>
      </w:rPr>
      <w:t>Royal College of Anaesthetists</w:t>
    </w:r>
  </w:p>
  <w:p w14:paraId="1B562035" w14:textId="77777777" w:rsidR="00011CCD" w:rsidRPr="00BE7637" w:rsidRDefault="00011CCD" w:rsidP="00011CCD">
    <w:pPr>
      <w:spacing w:line="200" w:lineRule="atLeast"/>
      <w:rPr>
        <w:rFonts w:ascii="Century Gothic" w:eastAsia="MS Mincho" w:hAnsi="Century Gothic"/>
        <w:color w:val="000000"/>
        <w:sz w:val="15"/>
        <w:szCs w:val="15"/>
        <w:lang w:val="en-US"/>
      </w:rPr>
    </w:pPr>
    <w:r w:rsidRPr="00BE7637">
      <w:rPr>
        <w:rFonts w:ascii="Century Gothic" w:eastAsia="MS Mincho" w:hAnsi="Century Gothic"/>
        <w:color w:val="000000"/>
        <w:sz w:val="15"/>
        <w:szCs w:val="15"/>
        <w:lang w:val="en-US"/>
      </w:rPr>
      <w:t>Churchill House, 35 Red Lion Square, London WC1R 4SG</w:t>
    </w:r>
  </w:p>
  <w:p w14:paraId="521E5703" w14:textId="77777777" w:rsidR="00011CCD" w:rsidRPr="00407C10" w:rsidRDefault="00011CCD" w:rsidP="00011CCD">
    <w:pPr>
      <w:spacing w:after="120" w:line="200" w:lineRule="atLeast"/>
      <w:rPr>
        <w:rFonts w:ascii="Century Gothic" w:eastAsia="MS Mincho" w:hAnsi="Century Gothic"/>
        <w:color w:val="50ABBF"/>
        <w:sz w:val="15"/>
        <w:szCs w:val="15"/>
        <w:u w:val="single"/>
        <w:lang w:val="en-US"/>
      </w:rPr>
    </w:pP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Tel</w:t>
    </w:r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020 7092 </w:t>
    </w:r>
    <w:proofErr w:type="gramStart"/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>1</w:t>
    </w:r>
    <w:r w:rsidRPr="00407C10">
      <w:rPr>
        <w:rFonts w:ascii="Century Gothic" w:eastAsia="MS Mincho" w:hAnsi="Century Gothic" w:cs="SemplicitaPro"/>
        <w:color w:val="000000"/>
        <w:sz w:val="15"/>
        <w:szCs w:val="15"/>
        <w:lang w:val="en-US"/>
      </w:rPr>
      <w:t>500</w:t>
    </w:r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 </w:t>
    </w: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Email</w:t>
    </w:r>
    <w:proofErr w:type="gramEnd"/>
    <w:r w:rsidRPr="00BE7637">
      <w:rPr>
        <w:rFonts w:ascii="Century Gothic" w:eastAsia="MS Mincho" w:hAnsi="Century Gothic" w:cs="SemplicitaPro"/>
        <w:color w:val="000000"/>
        <w:sz w:val="15"/>
        <w:szCs w:val="15"/>
        <w:lang w:val="en-US"/>
      </w:rPr>
      <w:t xml:space="preserve"> </w:t>
    </w:r>
    <w:hyperlink r:id="rId1" w:history="1">
      <w:r w:rsidRPr="0080534D">
        <w:rPr>
          <w:rStyle w:val="Hyperlink"/>
          <w:rFonts w:ascii="Century Gothic" w:eastAsia="MS Mincho" w:hAnsi="Century Gothic" w:cs="SemplicitaPro"/>
          <w:color w:val="50ABBF" w:themeColor="accent2"/>
          <w:sz w:val="15"/>
          <w:szCs w:val="15"/>
          <w:lang w:val="en-US"/>
        </w:rPr>
        <w:t>training@rcoa.ac.uk</w:t>
      </w:r>
    </w:hyperlink>
    <w:r w:rsidRPr="00BE7637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r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r w:rsidRPr="00BE7637">
      <w:rPr>
        <w:rFonts w:ascii="Century Gothic" w:eastAsia="MS Mincho" w:hAnsi="Century Gothic" w:cs="SemplicitaPro"/>
        <w:b/>
        <w:color w:val="000000"/>
        <w:sz w:val="15"/>
        <w:szCs w:val="15"/>
        <w:lang w:val="en-US"/>
      </w:rPr>
      <w:t>Website</w:t>
    </w:r>
    <w:r w:rsidRPr="00407C10">
      <w:rPr>
        <w:rFonts w:ascii="Century Gothic" w:eastAsia="MS Mincho" w:hAnsi="Century Gothic" w:cs="SemplicitaPro"/>
        <w:color w:val="3F2A56"/>
        <w:sz w:val="15"/>
        <w:szCs w:val="15"/>
        <w:lang w:val="en-US"/>
      </w:rPr>
      <w:t xml:space="preserve"> </w:t>
    </w:r>
    <w:hyperlink r:id="rId2" w:history="1">
      <w:r w:rsidRPr="00287981">
        <w:rPr>
          <w:rStyle w:val="Hyperlink"/>
          <w:rFonts w:ascii="Century Gothic" w:eastAsia="MS Mincho" w:hAnsi="Century Gothic"/>
          <w:color w:val="50ABBF" w:themeColor="accent2"/>
          <w:sz w:val="15"/>
          <w:szCs w:val="15"/>
          <w:lang w:val="en-US"/>
        </w:rPr>
        <w:t>www.rcoa.ac.uk/careers-training</w:t>
      </w:r>
    </w:hyperlink>
  </w:p>
  <w:p w14:paraId="167CA4ED" w14:textId="70FCEC0C" w:rsidR="00CF0401" w:rsidRDefault="00011CCD" w:rsidP="00011CCD">
    <w:pPr>
      <w:pStyle w:val="Footer"/>
    </w:pPr>
    <w:r w:rsidRPr="00BE7637">
      <w:rPr>
        <w:rFonts w:ascii="Century Gothic" w:eastAsia="MS Mincho" w:hAnsi="Century Gothic"/>
        <w:b/>
        <w:sz w:val="15"/>
        <w:szCs w:val="15"/>
        <w:lang w:val="en-US"/>
      </w:rPr>
      <w:t>Twitter</w:t>
    </w:r>
    <w:r w:rsidRPr="00BE7637">
      <w:rPr>
        <w:rFonts w:ascii="Century Gothic" w:eastAsia="MS Mincho" w:hAnsi="Century Gothic"/>
        <w:sz w:val="15"/>
        <w:szCs w:val="15"/>
        <w:lang w:val="en-US"/>
      </w:rPr>
      <w:t xml:space="preserve"> @RCoA_</w:t>
    </w:r>
    <w:proofErr w:type="gramStart"/>
    <w:r w:rsidRPr="00BE7637">
      <w:rPr>
        <w:rFonts w:ascii="Century Gothic" w:eastAsia="MS Mincho" w:hAnsi="Century Gothic"/>
        <w:sz w:val="15"/>
        <w:szCs w:val="15"/>
        <w:lang w:val="en-US"/>
      </w:rPr>
      <w:t xml:space="preserve">Events  </w:t>
    </w:r>
    <w:r w:rsidRPr="00BE7637">
      <w:rPr>
        <w:rFonts w:ascii="Century Gothic" w:eastAsia="MS Mincho" w:hAnsi="Century Gothic"/>
        <w:b/>
        <w:color w:val="CD6084"/>
        <w:sz w:val="15"/>
        <w:szCs w:val="15"/>
        <w:lang w:val="en-US"/>
      </w:rPr>
      <w:t>|</w:t>
    </w:r>
    <w:proofErr w:type="gramEnd"/>
    <w:r w:rsidRPr="00BE7637">
      <w:rPr>
        <w:rFonts w:ascii="Century Gothic" w:eastAsia="MS Mincho" w:hAnsi="Century Gothic"/>
        <w:sz w:val="15"/>
        <w:szCs w:val="15"/>
        <w:lang w:val="en-US"/>
      </w:rPr>
      <w:t xml:space="preserve">  </w:t>
    </w:r>
    <w:r w:rsidRPr="00BE7637">
      <w:rPr>
        <w:rFonts w:ascii="Century Gothic" w:eastAsia="MS Mincho" w:hAnsi="Century Gothic"/>
        <w:b/>
        <w:sz w:val="15"/>
        <w:szCs w:val="15"/>
        <w:lang w:val="en-US"/>
      </w:rPr>
      <w:t>Find us on Facebook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EC19D" w14:textId="77777777" w:rsidR="00F63EC4" w:rsidRDefault="00F63EC4" w:rsidP="00523A95">
      <w:pPr>
        <w:spacing w:line="240" w:lineRule="auto"/>
      </w:pPr>
      <w:r>
        <w:separator/>
      </w:r>
    </w:p>
  </w:footnote>
  <w:footnote w:type="continuationSeparator" w:id="0">
    <w:p w14:paraId="5AD077F6" w14:textId="77777777" w:rsidR="00F63EC4" w:rsidRDefault="00F63EC4" w:rsidP="00523A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F1EEC" w14:textId="77777777" w:rsidR="009C46B4" w:rsidRDefault="006A7D14">
    <w:pPr>
      <w:pStyle w:val="Header"/>
    </w:pPr>
    <w:r>
      <w:rPr>
        <w:noProof/>
        <w:lang w:eastAsia="en-GB"/>
      </w:rPr>
      <w:pict w14:anchorId="1D55B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6" o:spid="_x0000_s2053" type="#_x0000_t75" style="position:absolute;left:0;text-align:left;margin-left:0;margin-top:0;width:283.45pt;height:363.35pt;z-index:-251657216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7C735FA1">
        <v:shape id="WordPictureWatermark24104188" o:spid="_x0000_s2050" type="#_x0000_t75" style="position:absolute;left:0;text-align:left;margin-left:0;margin-top:0;width:283.45pt;height:363.35pt;z-index:-251659264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BCFDC" w14:textId="77777777" w:rsidR="0088591E" w:rsidRDefault="001A4EDF">
    <w:pPr>
      <w:pStyle w:val="Header"/>
    </w:pPr>
    <w:r>
      <w:rPr>
        <w:noProof/>
        <w:lang w:val="en-US"/>
      </w:rPr>
      <w:drawing>
        <wp:inline distT="0" distB="0" distL="0" distR="0" wp14:anchorId="71288BC9" wp14:editId="3B87983A">
          <wp:extent cx="895350" cy="1193800"/>
          <wp:effectExtent l="0" t="0" r="0" b="0"/>
          <wp:docPr id="1" name="Picture 1" descr="RCoA-Crest-Purpl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CoA-Crest-Purple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B8150" w14:textId="77777777" w:rsidR="009C46B4" w:rsidRDefault="006A7D14">
    <w:pPr>
      <w:pStyle w:val="Header"/>
    </w:pPr>
    <w:r>
      <w:rPr>
        <w:noProof/>
        <w:lang w:eastAsia="en-GB"/>
      </w:rPr>
      <w:pict w14:anchorId="5BE7C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08015" o:spid="_x0000_s2052" type="#_x0000_t75" style="position:absolute;left:0;text-align:left;margin-left:0;margin-top:0;width:283.45pt;height:363.35pt;z-index:-251658240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  <w:r>
      <w:rPr>
        <w:noProof/>
        <w:lang w:eastAsia="en-GB"/>
      </w:rPr>
      <w:pict w14:anchorId="66A8A53E">
        <v:shape id="WordPictureWatermark24104187" o:spid="_x0000_s2049" type="#_x0000_t75" style="position:absolute;left:0;text-align:left;margin-left:0;margin-top:0;width:283.45pt;height:363.35pt;z-index:-251660288;mso-position-horizontal:center;mso-position-horizontal-relative:margin;mso-position-vertical:center;mso-position-vertical-relative:margin" o:allowincell="f">
          <v:imagedata r:id="rId1" o:title="RCoA-Crest (b&amp;w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BCC42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B53607"/>
    <w:multiLevelType w:val="hybridMultilevel"/>
    <w:tmpl w:val="E7D09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9Rbonzdmt53DaNETuO5fUiH5geo=" w:salt="uMtVhgD3K1v4TdMSn6qd7A==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95"/>
    <w:rsid w:val="00001C08"/>
    <w:rsid w:val="000031A5"/>
    <w:rsid w:val="00005517"/>
    <w:rsid w:val="000064F9"/>
    <w:rsid w:val="00011CCD"/>
    <w:rsid w:val="00015E56"/>
    <w:rsid w:val="00016897"/>
    <w:rsid w:val="00017507"/>
    <w:rsid w:val="0002316A"/>
    <w:rsid w:val="00023244"/>
    <w:rsid w:val="00023E64"/>
    <w:rsid w:val="000247A6"/>
    <w:rsid w:val="00027E91"/>
    <w:rsid w:val="00030925"/>
    <w:rsid w:val="00031AA4"/>
    <w:rsid w:val="00033E47"/>
    <w:rsid w:val="00034857"/>
    <w:rsid w:val="000354CF"/>
    <w:rsid w:val="00043531"/>
    <w:rsid w:val="0004443A"/>
    <w:rsid w:val="000469C1"/>
    <w:rsid w:val="00054903"/>
    <w:rsid w:val="000555E5"/>
    <w:rsid w:val="000556B6"/>
    <w:rsid w:val="000614BF"/>
    <w:rsid w:val="0006344E"/>
    <w:rsid w:val="00063EEF"/>
    <w:rsid w:val="00067981"/>
    <w:rsid w:val="00070843"/>
    <w:rsid w:val="00073EE1"/>
    <w:rsid w:val="000809A4"/>
    <w:rsid w:val="00083515"/>
    <w:rsid w:val="000844CC"/>
    <w:rsid w:val="00085163"/>
    <w:rsid w:val="000869DD"/>
    <w:rsid w:val="0009439F"/>
    <w:rsid w:val="00094B20"/>
    <w:rsid w:val="000A066A"/>
    <w:rsid w:val="000A28A0"/>
    <w:rsid w:val="000A6855"/>
    <w:rsid w:val="000B0333"/>
    <w:rsid w:val="000B5AC8"/>
    <w:rsid w:val="000B6335"/>
    <w:rsid w:val="000C490D"/>
    <w:rsid w:val="000C590D"/>
    <w:rsid w:val="000C6F50"/>
    <w:rsid w:val="000D1E50"/>
    <w:rsid w:val="000D3119"/>
    <w:rsid w:val="000D5312"/>
    <w:rsid w:val="000D775F"/>
    <w:rsid w:val="000E38D0"/>
    <w:rsid w:val="000E7C28"/>
    <w:rsid w:val="000F0040"/>
    <w:rsid w:val="000F2918"/>
    <w:rsid w:val="000F2BEA"/>
    <w:rsid w:val="000F3358"/>
    <w:rsid w:val="000F3A3B"/>
    <w:rsid w:val="000F4799"/>
    <w:rsid w:val="000F6964"/>
    <w:rsid w:val="000F7AE6"/>
    <w:rsid w:val="00101B56"/>
    <w:rsid w:val="00105C34"/>
    <w:rsid w:val="00107705"/>
    <w:rsid w:val="00110294"/>
    <w:rsid w:val="0011102D"/>
    <w:rsid w:val="00111B79"/>
    <w:rsid w:val="00114657"/>
    <w:rsid w:val="00115336"/>
    <w:rsid w:val="00120D80"/>
    <w:rsid w:val="00121832"/>
    <w:rsid w:val="00123E26"/>
    <w:rsid w:val="0012572F"/>
    <w:rsid w:val="0012727C"/>
    <w:rsid w:val="001355A1"/>
    <w:rsid w:val="0013760D"/>
    <w:rsid w:val="00137976"/>
    <w:rsid w:val="001433B7"/>
    <w:rsid w:val="001444B0"/>
    <w:rsid w:val="001456AB"/>
    <w:rsid w:val="00154850"/>
    <w:rsid w:val="00156329"/>
    <w:rsid w:val="00160FAF"/>
    <w:rsid w:val="001625A6"/>
    <w:rsid w:val="001651FA"/>
    <w:rsid w:val="00166940"/>
    <w:rsid w:val="00173363"/>
    <w:rsid w:val="0017441B"/>
    <w:rsid w:val="0017584F"/>
    <w:rsid w:val="00177C0D"/>
    <w:rsid w:val="001830D4"/>
    <w:rsid w:val="0018338A"/>
    <w:rsid w:val="00183938"/>
    <w:rsid w:val="00184DB2"/>
    <w:rsid w:val="00185FA3"/>
    <w:rsid w:val="00192B84"/>
    <w:rsid w:val="00193091"/>
    <w:rsid w:val="00194AE3"/>
    <w:rsid w:val="00195317"/>
    <w:rsid w:val="001953BB"/>
    <w:rsid w:val="001A38DA"/>
    <w:rsid w:val="001A49D8"/>
    <w:rsid w:val="001A4EDF"/>
    <w:rsid w:val="001A74F8"/>
    <w:rsid w:val="001B2CCF"/>
    <w:rsid w:val="001B471A"/>
    <w:rsid w:val="001B4AC8"/>
    <w:rsid w:val="001C08D1"/>
    <w:rsid w:val="001C6819"/>
    <w:rsid w:val="001D156B"/>
    <w:rsid w:val="001D4859"/>
    <w:rsid w:val="001E051F"/>
    <w:rsid w:val="001E5670"/>
    <w:rsid w:val="001F11AE"/>
    <w:rsid w:val="001F30E1"/>
    <w:rsid w:val="001F7C0C"/>
    <w:rsid w:val="00200754"/>
    <w:rsid w:val="00201EFA"/>
    <w:rsid w:val="002049F6"/>
    <w:rsid w:val="00205C5D"/>
    <w:rsid w:val="0022605C"/>
    <w:rsid w:val="00226FC5"/>
    <w:rsid w:val="002273B5"/>
    <w:rsid w:val="00231288"/>
    <w:rsid w:val="00232207"/>
    <w:rsid w:val="00232E63"/>
    <w:rsid w:val="0023671C"/>
    <w:rsid w:val="0024433C"/>
    <w:rsid w:val="002470FB"/>
    <w:rsid w:val="00256E5F"/>
    <w:rsid w:val="00265676"/>
    <w:rsid w:val="002656FE"/>
    <w:rsid w:val="002669DD"/>
    <w:rsid w:val="00267D9A"/>
    <w:rsid w:val="00271573"/>
    <w:rsid w:val="00271A73"/>
    <w:rsid w:val="00271C64"/>
    <w:rsid w:val="00276B52"/>
    <w:rsid w:val="00284FED"/>
    <w:rsid w:val="00290AE8"/>
    <w:rsid w:val="002917BA"/>
    <w:rsid w:val="00296C65"/>
    <w:rsid w:val="002A2655"/>
    <w:rsid w:val="002A4777"/>
    <w:rsid w:val="002A5847"/>
    <w:rsid w:val="002A729A"/>
    <w:rsid w:val="002B0725"/>
    <w:rsid w:val="002B3BD3"/>
    <w:rsid w:val="002B3BD5"/>
    <w:rsid w:val="002C1443"/>
    <w:rsid w:val="002C6842"/>
    <w:rsid w:val="002D035B"/>
    <w:rsid w:val="002D084A"/>
    <w:rsid w:val="002D0A11"/>
    <w:rsid w:val="002D2632"/>
    <w:rsid w:val="002D3D12"/>
    <w:rsid w:val="002D4293"/>
    <w:rsid w:val="002D5746"/>
    <w:rsid w:val="002E3F68"/>
    <w:rsid w:val="002E5386"/>
    <w:rsid w:val="002E6098"/>
    <w:rsid w:val="002E678D"/>
    <w:rsid w:val="002E6BCC"/>
    <w:rsid w:val="002F5CF8"/>
    <w:rsid w:val="00301E1D"/>
    <w:rsid w:val="00301E31"/>
    <w:rsid w:val="00304433"/>
    <w:rsid w:val="003047DB"/>
    <w:rsid w:val="003058C4"/>
    <w:rsid w:val="00307D49"/>
    <w:rsid w:val="003105BD"/>
    <w:rsid w:val="0031098C"/>
    <w:rsid w:val="003115D3"/>
    <w:rsid w:val="0031403B"/>
    <w:rsid w:val="0031410B"/>
    <w:rsid w:val="00317045"/>
    <w:rsid w:val="003223F4"/>
    <w:rsid w:val="003256E2"/>
    <w:rsid w:val="00326E0C"/>
    <w:rsid w:val="00331BE9"/>
    <w:rsid w:val="00336E06"/>
    <w:rsid w:val="00336FBF"/>
    <w:rsid w:val="00340580"/>
    <w:rsid w:val="00341143"/>
    <w:rsid w:val="00342CD6"/>
    <w:rsid w:val="00350AD6"/>
    <w:rsid w:val="003516EF"/>
    <w:rsid w:val="00351F75"/>
    <w:rsid w:val="00352932"/>
    <w:rsid w:val="00353287"/>
    <w:rsid w:val="00353982"/>
    <w:rsid w:val="003550E6"/>
    <w:rsid w:val="00355C3B"/>
    <w:rsid w:val="003601BE"/>
    <w:rsid w:val="00360D7A"/>
    <w:rsid w:val="0036565A"/>
    <w:rsid w:val="003657B9"/>
    <w:rsid w:val="00370E75"/>
    <w:rsid w:val="00371335"/>
    <w:rsid w:val="003724B3"/>
    <w:rsid w:val="00373C8C"/>
    <w:rsid w:val="00374C6B"/>
    <w:rsid w:val="00381A3F"/>
    <w:rsid w:val="003824EE"/>
    <w:rsid w:val="003855D1"/>
    <w:rsid w:val="00386CF3"/>
    <w:rsid w:val="0039172F"/>
    <w:rsid w:val="00391CD3"/>
    <w:rsid w:val="00393C35"/>
    <w:rsid w:val="00393D3F"/>
    <w:rsid w:val="00393E3F"/>
    <w:rsid w:val="003A1516"/>
    <w:rsid w:val="003A5115"/>
    <w:rsid w:val="003A54C9"/>
    <w:rsid w:val="003A7241"/>
    <w:rsid w:val="003B024F"/>
    <w:rsid w:val="003B75D7"/>
    <w:rsid w:val="003C0BC2"/>
    <w:rsid w:val="003C1F59"/>
    <w:rsid w:val="003C2DA5"/>
    <w:rsid w:val="003C352F"/>
    <w:rsid w:val="003C47E1"/>
    <w:rsid w:val="003C4943"/>
    <w:rsid w:val="003C594B"/>
    <w:rsid w:val="003D2F05"/>
    <w:rsid w:val="003D3F89"/>
    <w:rsid w:val="003D43B4"/>
    <w:rsid w:val="003D4CEF"/>
    <w:rsid w:val="003D5EBC"/>
    <w:rsid w:val="003D7AFB"/>
    <w:rsid w:val="003E2967"/>
    <w:rsid w:val="003F3A6A"/>
    <w:rsid w:val="003F60D0"/>
    <w:rsid w:val="003F6F2C"/>
    <w:rsid w:val="004025E4"/>
    <w:rsid w:val="00406BD1"/>
    <w:rsid w:val="00406E96"/>
    <w:rsid w:val="00413ED4"/>
    <w:rsid w:val="00414D12"/>
    <w:rsid w:val="00421E9E"/>
    <w:rsid w:val="00423F66"/>
    <w:rsid w:val="004257C0"/>
    <w:rsid w:val="004263F0"/>
    <w:rsid w:val="004269C4"/>
    <w:rsid w:val="00427970"/>
    <w:rsid w:val="00432E09"/>
    <w:rsid w:val="00437833"/>
    <w:rsid w:val="004400C8"/>
    <w:rsid w:val="00441A72"/>
    <w:rsid w:val="00443E9E"/>
    <w:rsid w:val="00444588"/>
    <w:rsid w:val="0044561A"/>
    <w:rsid w:val="00447500"/>
    <w:rsid w:val="0045357F"/>
    <w:rsid w:val="00453A45"/>
    <w:rsid w:val="00453CA6"/>
    <w:rsid w:val="004614BF"/>
    <w:rsid w:val="00464E74"/>
    <w:rsid w:val="00467091"/>
    <w:rsid w:val="00471381"/>
    <w:rsid w:val="00472927"/>
    <w:rsid w:val="0047367A"/>
    <w:rsid w:val="00473A37"/>
    <w:rsid w:val="00475A6D"/>
    <w:rsid w:val="00477EDF"/>
    <w:rsid w:val="00480D25"/>
    <w:rsid w:val="00480FE0"/>
    <w:rsid w:val="004844CF"/>
    <w:rsid w:val="004859F8"/>
    <w:rsid w:val="0048660D"/>
    <w:rsid w:val="00495077"/>
    <w:rsid w:val="004A0EA7"/>
    <w:rsid w:val="004A4A14"/>
    <w:rsid w:val="004A4E7C"/>
    <w:rsid w:val="004B36B1"/>
    <w:rsid w:val="004B375A"/>
    <w:rsid w:val="004B61BF"/>
    <w:rsid w:val="004C03EE"/>
    <w:rsid w:val="004C51BD"/>
    <w:rsid w:val="004D05A0"/>
    <w:rsid w:val="004D1B6B"/>
    <w:rsid w:val="004D3DD8"/>
    <w:rsid w:val="004D421B"/>
    <w:rsid w:val="004E249A"/>
    <w:rsid w:val="004E3286"/>
    <w:rsid w:val="004E7798"/>
    <w:rsid w:val="004F182C"/>
    <w:rsid w:val="004F4939"/>
    <w:rsid w:val="004F4C15"/>
    <w:rsid w:val="004F7052"/>
    <w:rsid w:val="004F7333"/>
    <w:rsid w:val="005010D5"/>
    <w:rsid w:val="00501E9C"/>
    <w:rsid w:val="0050447F"/>
    <w:rsid w:val="00516F88"/>
    <w:rsid w:val="00523A95"/>
    <w:rsid w:val="005246D5"/>
    <w:rsid w:val="00524977"/>
    <w:rsid w:val="005277E2"/>
    <w:rsid w:val="00530232"/>
    <w:rsid w:val="00531852"/>
    <w:rsid w:val="00536E38"/>
    <w:rsid w:val="00540D76"/>
    <w:rsid w:val="00542B03"/>
    <w:rsid w:val="00543B5A"/>
    <w:rsid w:val="00545EBF"/>
    <w:rsid w:val="005539DA"/>
    <w:rsid w:val="00553C78"/>
    <w:rsid w:val="00554BC4"/>
    <w:rsid w:val="00556A09"/>
    <w:rsid w:val="0055714F"/>
    <w:rsid w:val="00560874"/>
    <w:rsid w:val="00560C99"/>
    <w:rsid w:val="00562416"/>
    <w:rsid w:val="00563628"/>
    <w:rsid w:val="00565BD1"/>
    <w:rsid w:val="00566686"/>
    <w:rsid w:val="00570521"/>
    <w:rsid w:val="005710D3"/>
    <w:rsid w:val="00572D47"/>
    <w:rsid w:val="00573D16"/>
    <w:rsid w:val="00575240"/>
    <w:rsid w:val="00576046"/>
    <w:rsid w:val="0057627A"/>
    <w:rsid w:val="0058037E"/>
    <w:rsid w:val="00581E97"/>
    <w:rsid w:val="00583F8F"/>
    <w:rsid w:val="00586282"/>
    <w:rsid w:val="005941AB"/>
    <w:rsid w:val="005A700D"/>
    <w:rsid w:val="005A7413"/>
    <w:rsid w:val="005B24A0"/>
    <w:rsid w:val="005B7F26"/>
    <w:rsid w:val="005C01DA"/>
    <w:rsid w:val="005C0E15"/>
    <w:rsid w:val="005C4247"/>
    <w:rsid w:val="005C492C"/>
    <w:rsid w:val="005C63BF"/>
    <w:rsid w:val="005D0AF4"/>
    <w:rsid w:val="005D1D11"/>
    <w:rsid w:val="005D2FDA"/>
    <w:rsid w:val="005D3814"/>
    <w:rsid w:val="005D485E"/>
    <w:rsid w:val="005E07C4"/>
    <w:rsid w:val="005E400F"/>
    <w:rsid w:val="005E4167"/>
    <w:rsid w:val="005E4543"/>
    <w:rsid w:val="005E5B7B"/>
    <w:rsid w:val="005F25DA"/>
    <w:rsid w:val="005F7ED5"/>
    <w:rsid w:val="00602A3C"/>
    <w:rsid w:val="0060539C"/>
    <w:rsid w:val="006061D3"/>
    <w:rsid w:val="006063C1"/>
    <w:rsid w:val="006108EE"/>
    <w:rsid w:val="006112D2"/>
    <w:rsid w:val="00612463"/>
    <w:rsid w:val="0061519A"/>
    <w:rsid w:val="0061726E"/>
    <w:rsid w:val="006174D2"/>
    <w:rsid w:val="00620604"/>
    <w:rsid w:val="006227C0"/>
    <w:rsid w:val="00623177"/>
    <w:rsid w:val="0062698D"/>
    <w:rsid w:val="0063067F"/>
    <w:rsid w:val="00630924"/>
    <w:rsid w:val="00631898"/>
    <w:rsid w:val="00633EA1"/>
    <w:rsid w:val="006409BA"/>
    <w:rsid w:val="00641C07"/>
    <w:rsid w:val="00641F18"/>
    <w:rsid w:val="00643328"/>
    <w:rsid w:val="00643EA9"/>
    <w:rsid w:val="00655EF6"/>
    <w:rsid w:val="00660585"/>
    <w:rsid w:val="006622F3"/>
    <w:rsid w:val="006660EF"/>
    <w:rsid w:val="006668D6"/>
    <w:rsid w:val="00666E2A"/>
    <w:rsid w:val="00667E44"/>
    <w:rsid w:val="00670859"/>
    <w:rsid w:val="00670CFD"/>
    <w:rsid w:val="00670F9B"/>
    <w:rsid w:val="00672C12"/>
    <w:rsid w:val="00672D73"/>
    <w:rsid w:val="00673BDD"/>
    <w:rsid w:val="00674362"/>
    <w:rsid w:val="006775EC"/>
    <w:rsid w:val="00677AFB"/>
    <w:rsid w:val="006804D2"/>
    <w:rsid w:val="006824BC"/>
    <w:rsid w:val="006846BF"/>
    <w:rsid w:val="00685254"/>
    <w:rsid w:val="006879CB"/>
    <w:rsid w:val="00690026"/>
    <w:rsid w:val="00691982"/>
    <w:rsid w:val="00692B11"/>
    <w:rsid w:val="00695428"/>
    <w:rsid w:val="006A49DB"/>
    <w:rsid w:val="006A4F2C"/>
    <w:rsid w:val="006A66B9"/>
    <w:rsid w:val="006A7D14"/>
    <w:rsid w:val="006B16AF"/>
    <w:rsid w:val="006B4D87"/>
    <w:rsid w:val="006B71B0"/>
    <w:rsid w:val="006B778E"/>
    <w:rsid w:val="006B7B66"/>
    <w:rsid w:val="006C413C"/>
    <w:rsid w:val="006C487A"/>
    <w:rsid w:val="006C6BE4"/>
    <w:rsid w:val="006C7835"/>
    <w:rsid w:val="006D7E27"/>
    <w:rsid w:val="006E2E2A"/>
    <w:rsid w:val="006E3129"/>
    <w:rsid w:val="006E5F92"/>
    <w:rsid w:val="006E6990"/>
    <w:rsid w:val="006F06D6"/>
    <w:rsid w:val="006F20C0"/>
    <w:rsid w:val="006F2C81"/>
    <w:rsid w:val="006F3796"/>
    <w:rsid w:val="0070018F"/>
    <w:rsid w:val="00701BF2"/>
    <w:rsid w:val="00703668"/>
    <w:rsid w:val="007058A1"/>
    <w:rsid w:val="00706038"/>
    <w:rsid w:val="00711AAE"/>
    <w:rsid w:val="0071400E"/>
    <w:rsid w:val="00715104"/>
    <w:rsid w:val="00715DCB"/>
    <w:rsid w:val="007200BD"/>
    <w:rsid w:val="007206AC"/>
    <w:rsid w:val="007208C8"/>
    <w:rsid w:val="00723A67"/>
    <w:rsid w:val="00730226"/>
    <w:rsid w:val="00731E8A"/>
    <w:rsid w:val="00736006"/>
    <w:rsid w:val="00736452"/>
    <w:rsid w:val="007417BD"/>
    <w:rsid w:val="007548CB"/>
    <w:rsid w:val="0075551F"/>
    <w:rsid w:val="00755C65"/>
    <w:rsid w:val="007606F7"/>
    <w:rsid w:val="00760B7B"/>
    <w:rsid w:val="007620EA"/>
    <w:rsid w:val="007643D4"/>
    <w:rsid w:val="00767EB2"/>
    <w:rsid w:val="00771B9B"/>
    <w:rsid w:val="0078322F"/>
    <w:rsid w:val="00783EA5"/>
    <w:rsid w:val="007850F6"/>
    <w:rsid w:val="00792015"/>
    <w:rsid w:val="0079256F"/>
    <w:rsid w:val="007966B4"/>
    <w:rsid w:val="00796C54"/>
    <w:rsid w:val="007A15D0"/>
    <w:rsid w:val="007A20D3"/>
    <w:rsid w:val="007A2A5D"/>
    <w:rsid w:val="007A2CE0"/>
    <w:rsid w:val="007A2E70"/>
    <w:rsid w:val="007A7A12"/>
    <w:rsid w:val="007A7D11"/>
    <w:rsid w:val="007B0B3E"/>
    <w:rsid w:val="007B2406"/>
    <w:rsid w:val="007B2F4C"/>
    <w:rsid w:val="007B4666"/>
    <w:rsid w:val="007B524E"/>
    <w:rsid w:val="007B556A"/>
    <w:rsid w:val="007C0294"/>
    <w:rsid w:val="007C68A5"/>
    <w:rsid w:val="007C70BD"/>
    <w:rsid w:val="007C7B7C"/>
    <w:rsid w:val="007D2037"/>
    <w:rsid w:val="007D76FB"/>
    <w:rsid w:val="007E14CE"/>
    <w:rsid w:val="007F1AF4"/>
    <w:rsid w:val="007F1D9D"/>
    <w:rsid w:val="007F2C2B"/>
    <w:rsid w:val="00805687"/>
    <w:rsid w:val="00805C0C"/>
    <w:rsid w:val="00813537"/>
    <w:rsid w:val="008158F8"/>
    <w:rsid w:val="00816861"/>
    <w:rsid w:val="00822851"/>
    <w:rsid w:val="00823852"/>
    <w:rsid w:val="00823AC4"/>
    <w:rsid w:val="008250B4"/>
    <w:rsid w:val="008273A1"/>
    <w:rsid w:val="008277F6"/>
    <w:rsid w:val="00830D9A"/>
    <w:rsid w:val="008324D2"/>
    <w:rsid w:val="0083465C"/>
    <w:rsid w:val="00834FC7"/>
    <w:rsid w:val="00843A45"/>
    <w:rsid w:val="008454F1"/>
    <w:rsid w:val="00845884"/>
    <w:rsid w:val="008460C6"/>
    <w:rsid w:val="00856163"/>
    <w:rsid w:val="00863391"/>
    <w:rsid w:val="008645E5"/>
    <w:rsid w:val="008669BD"/>
    <w:rsid w:val="00867286"/>
    <w:rsid w:val="008737A7"/>
    <w:rsid w:val="00876063"/>
    <w:rsid w:val="00881214"/>
    <w:rsid w:val="00884572"/>
    <w:rsid w:val="0088591E"/>
    <w:rsid w:val="008860DC"/>
    <w:rsid w:val="0088660A"/>
    <w:rsid w:val="008927C2"/>
    <w:rsid w:val="00895A02"/>
    <w:rsid w:val="00896CC9"/>
    <w:rsid w:val="008A0C36"/>
    <w:rsid w:val="008A2CB5"/>
    <w:rsid w:val="008A5600"/>
    <w:rsid w:val="008B313B"/>
    <w:rsid w:val="008B4494"/>
    <w:rsid w:val="008B4D7F"/>
    <w:rsid w:val="008B6EA7"/>
    <w:rsid w:val="008C2585"/>
    <w:rsid w:val="008C6066"/>
    <w:rsid w:val="008C68AA"/>
    <w:rsid w:val="008D07CF"/>
    <w:rsid w:val="008D2564"/>
    <w:rsid w:val="008E3223"/>
    <w:rsid w:val="008E62C5"/>
    <w:rsid w:val="008F7428"/>
    <w:rsid w:val="00901C3B"/>
    <w:rsid w:val="00911308"/>
    <w:rsid w:val="00917E95"/>
    <w:rsid w:val="00930188"/>
    <w:rsid w:val="009322AC"/>
    <w:rsid w:val="009379AF"/>
    <w:rsid w:val="009435BE"/>
    <w:rsid w:val="00944A59"/>
    <w:rsid w:val="009453A3"/>
    <w:rsid w:val="00956029"/>
    <w:rsid w:val="0095756C"/>
    <w:rsid w:val="00961F6A"/>
    <w:rsid w:val="009639E7"/>
    <w:rsid w:val="00966E85"/>
    <w:rsid w:val="0097584A"/>
    <w:rsid w:val="00975B51"/>
    <w:rsid w:val="00977036"/>
    <w:rsid w:val="009879EB"/>
    <w:rsid w:val="00992FA4"/>
    <w:rsid w:val="009936B2"/>
    <w:rsid w:val="009944BB"/>
    <w:rsid w:val="00995671"/>
    <w:rsid w:val="009A13BA"/>
    <w:rsid w:val="009A6302"/>
    <w:rsid w:val="009B3C8A"/>
    <w:rsid w:val="009B3DA6"/>
    <w:rsid w:val="009B66E7"/>
    <w:rsid w:val="009C05F7"/>
    <w:rsid w:val="009C0C77"/>
    <w:rsid w:val="009C35AC"/>
    <w:rsid w:val="009C3A5F"/>
    <w:rsid w:val="009C46B4"/>
    <w:rsid w:val="009C581D"/>
    <w:rsid w:val="009C6B9C"/>
    <w:rsid w:val="009D6F66"/>
    <w:rsid w:val="009E2770"/>
    <w:rsid w:val="009E3FEA"/>
    <w:rsid w:val="009F360B"/>
    <w:rsid w:val="009F4DD6"/>
    <w:rsid w:val="009F6CA4"/>
    <w:rsid w:val="009F7F90"/>
    <w:rsid w:val="00A032E6"/>
    <w:rsid w:val="00A06817"/>
    <w:rsid w:val="00A10914"/>
    <w:rsid w:val="00A1362C"/>
    <w:rsid w:val="00A14033"/>
    <w:rsid w:val="00A17817"/>
    <w:rsid w:val="00A204AA"/>
    <w:rsid w:val="00A2092A"/>
    <w:rsid w:val="00A2299D"/>
    <w:rsid w:val="00A23052"/>
    <w:rsid w:val="00A24BDF"/>
    <w:rsid w:val="00A25F1A"/>
    <w:rsid w:val="00A27935"/>
    <w:rsid w:val="00A31BC8"/>
    <w:rsid w:val="00A336A2"/>
    <w:rsid w:val="00A3548B"/>
    <w:rsid w:val="00A4105A"/>
    <w:rsid w:val="00A41A99"/>
    <w:rsid w:val="00A44A1F"/>
    <w:rsid w:val="00A47321"/>
    <w:rsid w:val="00A474E8"/>
    <w:rsid w:val="00A51512"/>
    <w:rsid w:val="00A52A36"/>
    <w:rsid w:val="00A579CE"/>
    <w:rsid w:val="00A57BE8"/>
    <w:rsid w:val="00A6311D"/>
    <w:rsid w:val="00A63D07"/>
    <w:rsid w:val="00A64A8E"/>
    <w:rsid w:val="00A65E79"/>
    <w:rsid w:val="00A710BD"/>
    <w:rsid w:val="00A716DC"/>
    <w:rsid w:val="00A717C0"/>
    <w:rsid w:val="00A754B1"/>
    <w:rsid w:val="00A76214"/>
    <w:rsid w:val="00A80BF9"/>
    <w:rsid w:val="00A916A0"/>
    <w:rsid w:val="00A91A94"/>
    <w:rsid w:val="00A91BCD"/>
    <w:rsid w:val="00A92587"/>
    <w:rsid w:val="00A935E6"/>
    <w:rsid w:val="00A94E97"/>
    <w:rsid w:val="00A97F8B"/>
    <w:rsid w:val="00AA1D8A"/>
    <w:rsid w:val="00AA1ECA"/>
    <w:rsid w:val="00AB2699"/>
    <w:rsid w:val="00AB343F"/>
    <w:rsid w:val="00AB442F"/>
    <w:rsid w:val="00AB6D67"/>
    <w:rsid w:val="00AC2900"/>
    <w:rsid w:val="00AD036F"/>
    <w:rsid w:val="00AD03AC"/>
    <w:rsid w:val="00AD0BE1"/>
    <w:rsid w:val="00AD2BF9"/>
    <w:rsid w:val="00AD37C5"/>
    <w:rsid w:val="00AE18AE"/>
    <w:rsid w:val="00AE336C"/>
    <w:rsid w:val="00AE62DC"/>
    <w:rsid w:val="00AE6317"/>
    <w:rsid w:val="00AF25F4"/>
    <w:rsid w:val="00AF340F"/>
    <w:rsid w:val="00AF430D"/>
    <w:rsid w:val="00AF46DF"/>
    <w:rsid w:val="00AF6AD7"/>
    <w:rsid w:val="00B005B1"/>
    <w:rsid w:val="00B02284"/>
    <w:rsid w:val="00B03FA9"/>
    <w:rsid w:val="00B1159B"/>
    <w:rsid w:val="00B11913"/>
    <w:rsid w:val="00B11A18"/>
    <w:rsid w:val="00B143A2"/>
    <w:rsid w:val="00B1526E"/>
    <w:rsid w:val="00B16242"/>
    <w:rsid w:val="00B16939"/>
    <w:rsid w:val="00B16BB0"/>
    <w:rsid w:val="00B207BD"/>
    <w:rsid w:val="00B20A4D"/>
    <w:rsid w:val="00B2261F"/>
    <w:rsid w:val="00B24DAF"/>
    <w:rsid w:val="00B3091B"/>
    <w:rsid w:val="00B30C62"/>
    <w:rsid w:val="00B333E2"/>
    <w:rsid w:val="00B3727D"/>
    <w:rsid w:val="00B432EA"/>
    <w:rsid w:val="00B47B77"/>
    <w:rsid w:val="00B55DAC"/>
    <w:rsid w:val="00B57AC0"/>
    <w:rsid w:val="00B62B8E"/>
    <w:rsid w:val="00B6613F"/>
    <w:rsid w:val="00B707E0"/>
    <w:rsid w:val="00B71C08"/>
    <w:rsid w:val="00B7283D"/>
    <w:rsid w:val="00B72ABA"/>
    <w:rsid w:val="00B72D7D"/>
    <w:rsid w:val="00B73D55"/>
    <w:rsid w:val="00B748FA"/>
    <w:rsid w:val="00B74F31"/>
    <w:rsid w:val="00B80C1C"/>
    <w:rsid w:val="00B81AC4"/>
    <w:rsid w:val="00B8505E"/>
    <w:rsid w:val="00B87396"/>
    <w:rsid w:val="00B90079"/>
    <w:rsid w:val="00B91AD1"/>
    <w:rsid w:val="00B93ED4"/>
    <w:rsid w:val="00B9577C"/>
    <w:rsid w:val="00B97B70"/>
    <w:rsid w:val="00BA073B"/>
    <w:rsid w:val="00BA1CBF"/>
    <w:rsid w:val="00BA410D"/>
    <w:rsid w:val="00BB1BF5"/>
    <w:rsid w:val="00BB620C"/>
    <w:rsid w:val="00BC142B"/>
    <w:rsid w:val="00BC23E6"/>
    <w:rsid w:val="00BC2E26"/>
    <w:rsid w:val="00BC5360"/>
    <w:rsid w:val="00BC7D26"/>
    <w:rsid w:val="00BD4186"/>
    <w:rsid w:val="00BD5B10"/>
    <w:rsid w:val="00BD5CF4"/>
    <w:rsid w:val="00BD6880"/>
    <w:rsid w:val="00BE5A7C"/>
    <w:rsid w:val="00BF3A83"/>
    <w:rsid w:val="00BF50F2"/>
    <w:rsid w:val="00BF5106"/>
    <w:rsid w:val="00BF6A84"/>
    <w:rsid w:val="00BF7A8F"/>
    <w:rsid w:val="00BF7F83"/>
    <w:rsid w:val="00C034C6"/>
    <w:rsid w:val="00C04902"/>
    <w:rsid w:val="00C05146"/>
    <w:rsid w:val="00C07AF0"/>
    <w:rsid w:val="00C11D6F"/>
    <w:rsid w:val="00C14441"/>
    <w:rsid w:val="00C1790D"/>
    <w:rsid w:val="00C21F2D"/>
    <w:rsid w:val="00C26F9F"/>
    <w:rsid w:val="00C27BC2"/>
    <w:rsid w:val="00C27DCB"/>
    <w:rsid w:val="00C27EE2"/>
    <w:rsid w:val="00C33519"/>
    <w:rsid w:val="00C340FF"/>
    <w:rsid w:val="00C404B8"/>
    <w:rsid w:val="00C40998"/>
    <w:rsid w:val="00C45391"/>
    <w:rsid w:val="00C47BFB"/>
    <w:rsid w:val="00C47D38"/>
    <w:rsid w:val="00C5431B"/>
    <w:rsid w:val="00C56F6C"/>
    <w:rsid w:val="00C70B48"/>
    <w:rsid w:val="00C70F56"/>
    <w:rsid w:val="00C71B67"/>
    <w:rsid w:val="00C73D4A"/>
    <w:rsid w:val="00C74CBC"/>
    <w:rsid w:val="00C76A0F"/>
    <w:rsid w:val="00C80D29"/>
    <w:rsid w:val="00C81DAB"/>
    <w:rsid w:val="00C82C84"/>
    <w:rsid w:val="00C846DB"/>
    <w:rsid w:val="00C8550D"/>
    <w:rsid w:val="00C87075"/>
    <w:rsid w:val="00C924F1"/>
    <w:rsid w:val="00C94218"/>
    <w:rsid w:val="00C949ED"/>
    <w:rsid w:val="00C94EC4"/>
    <w:rsid w:val="00CA040A"/>
    <w:rsid w:val="00CA0471"/>
    <w:rsid w:val="00CA0BF1"/>
    <w:rsid w:val="00CA311A"/>
    <w:rsid w:val="00CA4C6B"/>
    <w:rsid w:val="00CC0B12"/>
    <w:rsid w:val="00CC2020"/>
    <w:rsid w:val="00CC2179"/>
    <w:rsid w:val="00CC4F9D"/>
    <w:rsid w:val="00CC552F"/>
    <w:rsid w:val="00CD2EAE"/>
    <w:rsid w:val="00CD3A1D"/>
    <w:rsid w:val="00CD47DA"/>
    <w:rsid w:val="00CD4F91"/>
    <w:rsid w:val="00CD5010"/>
    <w:rsid w:val="00CD6D46"/>
    <w:rsid w:val="00CE0CA6"/>
    <w:rsid w:val="00CE5C16"/>
    <w:rsid w:val="00CE61AA"/>
    <w:rsid w:val="00CE6468"/>
    <w:rsid w:val="00CE7538"/>
    <w:rsid w:val="00CE7A27"/>
    <w:rsid w:val="00CF0401"/>
    <w:rsid w:val="00CF05FD"/>
    <w:rsid w:val="00CF329D"/>
    <w:rsid w:val="00CF3DC2"/>
    <w:rsid w:val="00CF747E"/>
    <w:rsid w:val="00D004C1"/>
    <w:rsid w:val="00D00C93"/>
    <w:rsid w:val="00D01766"/>
    <w:rsid w:val="00D05381"/>
    <w:rsid w:val="00D057CD"/>
    <w:rsid w:val="00D16A28"/>
    <w:rsid w:val="00D16C20"/>
    <w:rsid w:val="00D174E9"/>
    <w:rsid w:val="00D20BF1"/>
    <w:rsid w:val="00D2540B"/>
    <w:rsid w:val="00D25D0A"/>
    <w:rsid w:val="00D33691"/>
    <w:rsid w:val="00D40603"/>
    <w:rsid w:val="00D43249"/>
    <w:rsid w:val="00D44B84"/>
    <w:rsid w:val="00D45878"/>
    <w:rsid w:val="00D468CC"/>
    <w:rsid w:val="00D47877"/>
    <w:rsid w:val="00D51911"/>
    <w:rsid w:val="00D51BA7"/>
    <w:rsid w:val="00D5200F"/>
    <w:rsid w:val="00D54AF8"/>
    <w:rsid w:val="00D67A94"/>
    <w:rsid w:val="00D67B7A"/>
    <w:rsid w:val="00D70B66"/>
    <w:rsid w:val="00D71095"/>
    <w:rsid w:val="00D7345B"/>
    <w:rsid w:val="00D773DB"/>
    <w:rsid w:val="00D8209E"/>
    <w:rsid w:val="00D84737"/>
    <w:rsid w:val="00D853D9"/>
    <w:rsid w:val="00D86FFB"/>
    <w:rsid w:val="00D9270B"/>
    <w:rsid w:val="00D937FD"/>
    <w:rsid w:val="00D9390A"/>
    <w:rsid w:val="00D946D0"/>
    <w:rsid w:val="00D975D6"/>
    <w:rsid w:val="00DA7FB8"/>
    <w:rsid w:val="00DB1F38"/>
    <w:rsid w:val="00DB5D45"/>
    <w:rsid w:val="00DB71CA"/>
    <w:rsid w:val="00DB7C59"/>
    <w:rsid w:val="00DC1E89"/>
    <w:rsid w:val="00DC4E61"/>
    <w:rsid w:val="00DC4F31"/>
    <w:rsid w:val="00DC6F4C"/>
    <w:rsid w:val="00DD2465"/>
    <w:rsid w:val="00DD2DED"/>
    <w:rsid w:val="00DD3AE4"/>
    <w:rsid w:val="00DD7F88"/>
    <w:rsid w:val="00DE013B"/>
    <w:rsid w:val="00DE32AC"/>
    <w:rsid w:val="00DF0012"/>
    <w:rsid w:val="00DF11EC"/>
    <w:rsid w:val="00DF3E95"/>
    <w:rsid w:val="00E00EE1"/>
    <w:rsid w:val="00E0796C"/>
    <w:rsid w:val="00E120D4"/>
    <w:rsid w:val="00E12A5F"/>
    <w:rsid w:val="00E17831"/>
    <w:rsid w:val="00E210B5"/>
    <w:rsid w:val="00E21E63"/>
    <w:rsid w:val="00E22F82"/>
    <w:rsid w:val="00E245B9"/>
    <w:rsid w:val="00E24C4C"/>
    <w:rsid w:val="00E30354"/>
    <w:rsid w:val="00E30EA3"/>
    <w:rsid w:val="00E31252"/>
    <w:rsid w:val="00E33F94"/>
    <w:rsid w:val="00E34799"/>
    <w:rsid w:val="00E3650A"/>
    <w:rsid w:val="00E40060"/>
    <w:rsid w:val="00E41DA4"/>
    <w:rsid w:val="00E4572C"/>
    <w:rsid w:val="00E46C6A"/>
    <w:rsid w:val="00E47DD1"/>
    <w:rsid w:val="00E50CC8"/>
    <w:rsid w:val="00E5193C"/>
    <w:rsid w:val="00E532A9"/>
    <w:rsid w:val="00E54370"/>
    <w:rsid w:val="00E54F6F"/>
    <w:rsid w:val="00E56E1C"/>
    <w:rsid w:val="00E60869"/>
    <w:rsid w:val="00E63C36"/>
    <w:rsid w:val="00E71C13"/>
    <w:rsid w:val="00E7610F"/>
    <w:rsid w:val="00E833B7"/>
    <w:rsid w:val="00E85850"/>
    <w:rsid w:val="00E86D2A"/>
    <w:rsid w:val="00E879E7"/>
    <w:rsid w:val="00E92A6D"/>
    <w:rsid w:val="00E9655D"/>
    <w:rsid w:val="00EA45A5"/>
    <w:rsid w:val="00EA64DE"/>
    <w:rsid w:val="00EB0C3E"/>
    <w:rsid w:val="00EB45D8"/>
    <w:rsid w:val="00EB57EC"/>
    <w:rsid w:val="00EB6B08"/>
    <w:rsid w:val="00EB7942"/>
    <w:rsid w:val="00EC177C"/>
    <w:rsid w:val="00EC32C4"/>
    <w:rsid w:val="00EC6929"/>
    <w:rsid w:val="00EC692A"/>
    <w:rsid w:val="00EC7034"/>
    <w:rsid w:val="00ED2710"/>
    <w:rsid w:val="00ED30B6"/>
    <w:rsid w:val="00ED450E"/>
    <w:rsid w:val="00ED4AB8"/>
    <w:rsid w:val="00ED4E91"/>
    <w:rsid w:val="00EE17F8"/>
    <w:rsid w:val="00EE46B2"/>
    <w:rsid w:val="00EE53BF"/>
    <w:rsid w:val="00EE7B7E"/>
    <w:rsid w:val="00EF0539"/>
    <w:rsid w:val="00EF3B13"/>
    <w:rsid w:val="00EF45EA"/>
    <w:rsid w:val="00EF786D"/>
    <w:rsid w:val="00F00035"/>
    <w:rsid w:val="00F01C45"/>
    <w:rsid w:val="00F04457"/>
    <w:rsid w:val="00F1489E"/>
    <w:rsid w:val="00F16745"/>
    <w:rsid w:val="00F224D8"/>
    <w:rsid w:val="00F230D6"/>
    <w:rsid w:val="00F2468D"/>
    <w:rsid w:val="00F2514C"/>
    <w:rsid w:val="00F25AA6"/>
    <w:rsid w:val="00F26E85"/>
    <w:rsid w:val="00F32332"/>
    <w:rsid w:val="00F349DC"/>
    <w:rsid w:val="00F35BF4"/>
    <w:rsid w:val="00F367C1"/>
    <w:rsid w:val="00F4113D"/>
    <w:rsid w:val="00F43401"/>
    <w:rsid w:val="00F467CD"/>
    <w:rsid w:val="00F469B4"/>
    <w:rsid w:val="00F47CBB"/>
    <w:rsid w:val="00F570FB"/>
    <w:rsid w:val="00F61109"/>
    <w:rsid w:val="00F63590"/>
    <w:rsid w:val="00F63EC4"/>
    <w:rsid w:val="00F66940"/>
    <w:rsid w:val="00F67D6D"/>
    <w:rsid w:val="00F720D7"/>
    <w:rsid w:val="00F74FDC"/>
    <w:rsid w:val="00F751EC"/>
    <w:rsid w:val="00F75FEE"/>
    <w:rsid w:val="00F77413"/>
    <w:rsid w:val="00F80CF6"/>
    <w:rsid w:val="00F85321"/>
    <w:rsid w:val="00F86E83"/>
    <w:rsid w:val="00F9099E"/>
    <w:rsid w:val="00F90F9A"/>
    <w:rsid w:val="00F92811"/>
    <w:rsid w:val="00F97F4B"/>
    <w:rsid w:val="00FA0B08"/>
    <w:rsid w:val="00FA57B1"/>
    <w:rsid w:val="00FA7851"/>
    <w:rsid w:val="00FB09E6"/>
    <w:rsid w:val="00FB116F"/>
    <w:rsid w:val="00FB559F"/>
    <w:rsid w:val="00FC0D9B"/>
    <w:rsid w:val="00FC2956"/>
    <w:rsid w:val="00FD31CB"/>
    <w:rsid w:val="00FE56B7"/>
    <w:rsid w:val="00FE62B1"/>
    <w:rsid w:val="00FE641A"/>
    <w:rsid w:val="00FE671A"/>
    <w:rsid w:val="00FF032B"/>
    <w:rsid w:val="00FF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75E6CEA"/>
  <w15:docId w15:val="{D516E42E-2CFB-44F9-B523-2DA6C7AA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428"/>
    <w:pPr>
      <w:spacing w:line="276" w:lineRule="auto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A95"/>
  </w:style>
  <w:style w:type="paragraph" w:styleId="Footer">
    <w:name w:val="footer"/>
    <w:basedOn w:val="Normal"/>
    <w:link w:val="FooterChar"/>
    <w:uiPriority w:val="99"/>
    <w:unhideWhenUsed/>
    <w:rsid w:val="00523A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A95"/>
  </w:style>
  <w:style w:type="table" w:styleId="TableGrid">
    <w:name w:val="Table Grid"/>
    <w:basedOn w:val="TableNormal"/>
    <w:uiPriority w:val="59"/>
    <w:rsid w:val="00523A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23A9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5E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F0401"/>
    <w:rPr>
      <w:color w:val="0000FF"/>
      <w:u w:val="single"/>
    </w:rPr>
  </w:style>
  <w:style w:type="character" w:styleId="PlaceholderText">
    <w:name w:val="Placeholder Text"/>
    <w:basedOn w:val="DefaultParagraphFont"/>
    <w:uiPriority w:val="67"/>
    <w:rsid w:val="00EC69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coa.ac.uk/careers-training" TargetMode="External"/><Relationship Id="rId1" Type="http://schemas.openxmlformats.org/officeDocument/2006/relationships/hyperlink" Target="mailto:training@rcoa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0CBAAA1C9548B4BD53EDE8E54AB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5B955-00F3-4927-8E0E-07E895232468}"/>
      </w:docPartPr>
      <w:docPartBody>
        <w:p w:rsidR="006755F6" w:rsidRDefault="00521AE2" w:rsidP="00521AE2">
          <w:pPr>
            <w:pStyle w:val="850CBAAA1C9548B4BD53EDE8E54AB343"/>
          </w:pPr>
          <w:r>
            <w:rPr>
              <w:rStyle w:val="PlaceholderText"/>
            </w:rPr>
            <w:t>Enter names here</w:t>
          </w:r>
        </w:p>
      </w:docPartBody>
    </w:docPart>
    <w:docPart>
      <w:docPartPr>
        <w:name w:val="7CC0B2B9CB334C7D86F5A51BE0B46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23DD7-753F-43E2-9FFC-8714DF484EB0}"/>
      </w:docPartPr>
      <w:docPartBody>
        <w:p w:rsidR="006755F6" w:rsidRDefault="00521AE2" w:rsidP="00521AE2">
          <w:pPr>
            <w:pStyle w:val="7CC0B2B9CB334C7D86F5A51BE0B4673C"/>
          </w:pPr>
          <w:r>
            <w:rPr>
              <w:rStyle w:val="PlaceholderText"/>
            </w:rPr>
            <w:t>*******</w:t>
          </w:r>
        </w:p>
      </w:docPartBody>
    </w:docPart>
    <w:docPart>
      <w:docPartPr>
        <w:name w:val="001A17C3150246D7BAD785C70B83B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C55B-F402-4C03-BFAF-1D121F7D3F7A}"/>
      </w:docPartPr>
      <w:docPartBody>
        <w:p w:rsidR="006755F6" w:rsidRDefault="00521AE2" w:rsidP="00521AE2">
          <w:pPr>
            <w:pStyle w:val="001A17C3150246D7BAD785C70B83B912"/>
          </w:pPr>
          <w:r>
            <w:rPr>
              <w:rStyle w:val="PlaceholderText"/>
            </w:rPr>
            <w:t>******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mplicitaPro">
    <w:altName w:val="Semplicita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AE2"/>
    <w:rsid w:val="00521AE2"/>
    <w:rsid w:val="0067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67"/>
    <w:rsid w:val="00521AE2"/>
    <w:rPr>
      <w:color w:val="808080"/>
    </w:rPr>
  </w:style>
  <w:style w:type="paragraph" w:customStyle="1" w:styleId="850CBAAA1C9548B4BD53EDE8E54AB343">
    <w:name w:val="850CBAAA1C9548B4BD53EDE8E54AB343"/>
    <w:rsid w:val="00521AE2"/>
  </w:style>
  <w:style w:type="paragraph" w:customStyle="1" w:styleId="7CC0B2B9CB334C7D86F5A51BE0B4673C">
    <w:name w:val="7CC0B2B9CB334C7D86F5A51BE0B4673C"/>
    <w:rsid w:val="00521AE2"/>
  </w:style>
  <w:style w:type="paragraph" w:customStyle="1" w:styleId="001A17C3150246D7BAD785C70B83B912">
    <w:name w:val="001A17C3150246D7BAD785C70B83B912"/>
    <w:rsid w:val="00521A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CoAThem">
  <a:themeElements>
    <a:clrScheme name="RCoA Branding 2016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91F51"/>
      </a:accent1>
      <a:accent2>
        <a:srgbClr val="50ABBF"/>
      </a:accent2>
      <a:accent3>
        <a:srgbClr val="8A5D9A"/>
      </a:accent3>
      <a:accent4>
        <a:srgbClr val="83B9E2"/>
      </a:accent4>
      <a:accent5>
        <a:srgbClr val="CD6084"/>
      </a:accent5>
      <a:accent6>
        <a:srgbClr val="888A88"/>
      </a:accent6>
      <a:hlink>
        <a:srgbClr val="50ABBF"/>
      </a:hlink>
      <a:folHlink>
        <a:srgbClr val="800080"/>
      </a:folHlink>
    </a:clrScheme>
    <a:fontScheme name="RCoA Branding Font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69BDB-7408-427C-86B7-53F4E7A77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8F33F19C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RCoA</Company>
  <LinksUpToDate>false</LinksUpToDate>
  <CharactersWithSpaces>685</CharactersWithSpaces>
  <SharedDoc>false</SharedDoc>
  <HLinks>
    <vt:vector size="30" baseType="variant">
      <vt:variant>
        <vt:i4>5505132</vt:i4>
      </vt:variant>
      <vt:variant>
        <vt:i4>3229</vt:i4>
      </vt:variant>
      <vt:variant>
        <vt:i4>1025</vt:i4>
      </vt:variant>
      <vt:variant>
        <vt:i4>1</vt:i4>
      </vt:variant>
      <vt:variant>
        <vt:lpwstr>RCoA-Crest-Purple-RGB</vt:lpwstr>
      </vt:variant>
      <vt:variant>
        <vt:lpwstr/>
      </vt:variant>
      <vt:variant>
        <vt:i4>5701636</vt:i4>
      </vt:variant>
      <vt:variant>
        <vt:i4>-1</vt:i4>
      </vt:variant>
      <vt:variant>
        <vt:i4>2049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2050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2052</vt:i4>
      </vt:variant>
      <vt:variant>
        <vt:i4>1</vt:i4>
      </vt:variant>
      <vt:variant>
        <vt:lpwstr>RCoA-Crest (b&amp;w)</vt:lpwstr>
      </vt:variant>
      <vt:variant>
        <vt:lpwstr/>
      </vt:variant>
      <vt:variant>
        <vt:i4>5701636</vt:i4>
      </vt:variant>
      <vt:variant>
        <vt:i4>-1</vt:i4>
      </vt:variant>
      <vt:variant>
        <vt:i4>2053</vt:i4>
      </vt:variant>
      <vt:variant>
        <vt:i4>1</vt:i4>
      </vt:variant>
      <vt:variant>
        <vt:lpwstr>RCoA-Crest (b&amp;w)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Wiseman</dc:creator>
  <cp:lastModifiedBy>Neil Wiseman</cp:lastModifiedBy>
  <cp:revision>2</cp:revision>
  <cp:lastPrinted>2010-02-12T09:59:00Z</cp:lastPrinted>
  <dcterms:created xsi:type="dcterms:W3CDTF">2018-02-28T11:30:00Z</dcterms:created>
  <dcterms:modified xsi:type="dcterms:W3CDTF">2018-02-28T11:30:00Z</dcterms:modified>
</cp:coreProperties>
</file>