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43" w:rsidRDefault="00C87A2E">
      <w:r>
        <w:rPr>
          <w:noProof/>
          <w:lang w:eastAsia="en-GB"/>
        </w:rPr>
        <w:drawing>
          <wp:inline distT="0" distB="0" distL="0" distR="0" wp14:anchorId="60C56A2F" wp14:editId="261613E8">
            <wp:extent cx="5731510" cy="80702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2E" w:rsidRDefault="00C87A2E">
      <w:r>
        <w:br w:type="page"/>
      </w:r>
    </w:p>
    <w:p w:rsidR="00C87A2E" w:rsidRDefault="00C87A2E">
      <w:r>
        <w:rPr>
          <w:noProof/>
          <w:lang w:eastAsia="en-GB"/>
        </w:rPr>
        <w:lastRenderedPageBreak/>
        <w:drawing>
          <wp:inline distT="0" distB="0" distL="0" distR="0" wp14:anchorId="678BCE03" wp14:editId="6A70BA6E">
            <wp:extent cx="5731510" cy="79343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2E" w:rsidRDefault="00C87A2E">
      <w:r>
        <w:br w:type="page"/>
      </w:r>
    </w:p>
    <w:p w:rsidR="00612FEF" w:rsidRDefault="00C87A2E">
      <w:r>
        <w:rPr>
          <w:noProof/>
          <w:lang w:eastAsia="en-GB"/>
        </w:rPr>
        <w:lastRenderedPageBreak/>
        <w:drawing>
          <wp:inline distT="0" distB="0" distL="0" distR="0" wp14:anchorId="6F1A2D70" wp14:editId="02D5D53C">
            <wp:extent cx="5781675" cy="451482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183" cy="452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EF" w:rsidRDefault="00612FEF">
      <w:r>
        <w:br w:type="page"/>
      </w:r>
    </w:p>
    <w:p w:rsidR="002812B1" w:rsidRDefault="00612FEF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8582660"/>
            <wp:effectExtent l="0" t="0" r="2540" b="88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2B1" w:rsidRDefault="002812B1">
      <w:pPr>
        <w:sectPr w:rsidR="002812B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812B1" w:rsidRDefault="002812B1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134350" cy="22459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812B1" w:rsidRDefault="002812B1"/>
    <w:p w:rsidR="00C87A2E" w:rsidRDefault="002812B1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2623809</wp:posOffset>
            </wp:positionV>
            <wp:extent cx="8153400" cy="2530486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253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A2E" w:rsidSect="002812B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2E"/>
    <w:rsid w:val="001452D6"/>
    <w:rsid w:val="002812B1"/>
    <w:rsid w:val="00612FEF"/>
    <w:rsid w:val="00884C98"/>
    <w:rsid w:val="00C24EC2"/>
    <w:rsid w:val="00C8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30BC"/>
  <w15:chartTrackingRefBased/>
  <w15:docId w15:val="{47F46344-21DB-4895-8EB3-7B1E62987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AEC451FD</Template>
  <TotalTime>218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King</dc:creator>
  <cp:keywords/>
  <dc:description/>
  <cp:lastModifiedBy>Michael King</cp:lastModifiedBy>
  <cp:revision>2</cp:revision>
  <cp:lastPrinted>2018-10-25T13:52:00Z</cp:lastPrinted>
  <dcterms:created xsi:type="dcterms:W3CDTF">2018-10-24T15:48:00Z</dcterms:created>
  <dcterms:modified xsi:type="dcterms:W3CDTF">2018-10-25T16:48:00Z</dcterms:modified>
</cp:coreProperties>
</file>